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A2B9" w14:textId="77777777" w:rsidR="00915B45" w:rsidRDefault="00915B45" w:rsidP="00B74166">
      <w:pPr>
        <w:pStyle w:val="Dokumenttitel"/>
      </w:pPr>
    </w:p>
    <w:p w14:paraId="7AA6A2EE" w14:textId="77777777" w:rsidR="00915B45" w:rsidRDefault="00915B45" w:rsidP="00B74166">
      <w:pPr>
        <w:pStyle w:val="Dokumenttitel"/>
      </w:pPr>
    </w:p>
    <w:p w14:paraId="34EC7701" w14:textId="77777777" w:rsidR="00915B45" w:rsidRDefault="00915B45" w:rsidP="00B74166">
      <w:pPr>
        <w:pStyle w:val="Dokumenttitel"/>
      </w:pPr>
    </w:p>
    <w:p w14:paraId="0656B6B8" w14:textId="621E0681" w:rsidR="00B74166" w:rsidRDefault="004E739E" w:rsidP="00B74166">
      <w:pPr>
        <w:pStyle w:val="Dokumenttitel"/>
      </w:pPr>
      <w:r>
        <w:t xml:space="preserve">Mall för </w:t>
      </w:r>
      <w:r w:rsidR="00915B45">
        <w:t>a</w:t>
      </w:r>
      <w:r w:rsidR="00B74166" w:rsidRPr="00B74166">
        <w:t xml:space="preserve">ktivitetsrapport – </w:t>
      </w:r>
      <w:r w:rsidR="00B74166">
        <w:t>Utskott</w:t>
      </w:r>
      <w:r w:rsidR="00B74166" w:rsidRPr="00B74166">
        <w:t>,</w:t>
      </w:r>
      <w:r w:rsidR="00B74166">
        <w:t xml:space="preserve"> </w:t>
      </w:r>
      <w:proofErr w:type="spellStart"/>
      <w:r w:rsidR="00B74166">
        <w:t>Mästeri</w:t>
      </w:r>
      <w:proofErr w:type="spellEnd"/>
      <w:r w:rsidR="00B74166">
        <w:t>, SAMO, STURE</w:t>
      </w:r>
    </w:p>
    <w:p w14:paraId="2D7CECE3" w14:textId="77777777" w:rsidR="002B2405" w:rsidRDefault="002B2405" w:rsidP="00B74166">
      <w:pPr>
        <w:pStyle w:val="Dokumenttitel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B2405" w14:paraId="04E26640" w14:textId="77777777" w:rsidTr="000A7BEC">
        <w:tc>
          <w:tcPr>
            <w:tcW w:w="4531" w:type="dxa"/>
          </w:tcPr>
          <w:p w14:paraId="3A147013" w14:textId="77777777" w:rsidR="002B2405" w:rsidRDefault="002B2405" w:rsidP="000A7BEC">
            <w:pPr>
              <w:pStyle w:val="Brdtext"/>
              <w:rPr>
                <w:lang w:val="sv-SE"/>
              </w:rPr>
            </w:pPr>
            <w:r>
              <w:rPr>
                <w:lang w:val="sv-SE"/>
              </w:rPr>
              <w:t>Dokumenttyp: Mall</w:t>
            </w:r>
          </w:p>
        </w:tc>
        <w:tc>
          <w:tcPr>
            <w:tcW w:w="4531" w:type="dxa"/>
          </w:tcPr>
          <w:p w14:paraId="3D1C61D8" w14:textId="3F6945D2" w:rsidR="002B2405" w:rsidRDefault="002B2405" w:rsidP="000A7BEC">
            <w:pPr>
              <w:pStyle w:val="Brdtext"/>
              <w:rPr>
                <w:lang w:val="sv-SE"/>
              </w:rPr>
            </w:pPr>
            <w:r>
              <w:rPr>
                <w:lang w:val="sv-SE"/>
              </w:rPr>
              <w:t>U</w:t>
            </w:r>
            <w:r w:rsidR="00CC282D">
              <w:rPr>
                <w:lang w:val="sv-SE"/>
              </w:rPr>
              <w:t xml:space="preserve">tgångspunkt: </w:t>
            </w:r>
            <w:r w:rsidR="00687B64">
              <w:rPr>
                <w:lang w:val="sv-SE"/>
              </w:rPr>
              <w:t>Styrelsehandboken</w:t>
            </w:r>
          </w:p>
        </w:tc>
      </w:tr>
      <w:tr w:rsidR="002B2405" w14:paraId="27714564" w14:textId="77777777" w:rsidTr="000A7BEC">
        <w:tc>
          <w:tcPr>
            <w:tcW w:w="4531" w:type="dxa"/>
          </w:tcPr>
          <w:p w14:paraId="7C79635D" w14:textId="77777777" w:rsidR="002B2405" w:rsidRDefault="002B2405" w:rsidP="000A7BEC">
            <w:pPr>
              <w:pStyle w:val="Brdtext"/>
              <w:rPr>
                <w:lang w:val="sv-SE"/>
              </w:rPr>
            </w:pPr>
            <w:r w:rsidRPr="00E21166">
              <w:rPr>
                <w:lang w:val="sv-SE"/>
              </w:rPr>
              <w:t xml:space="preserve">Framtagen av: Umeå </w:t>
            </w:r>
            <w:r>
              <w:rPr>
                <w:lang w:val="sv-SE"/>
              </w:rPr>
              <w:t>s</w:t>
            </w:r>
            <w:r w:rsidRPr="00E21166">
              <w:rPr>
                <w:lang w:val="sv-SE"/>
              </w:rPr>
              <w:t xml:space="preserve">tudentkårs </w:t>
            </w:r>
            <w:r>
              <w:rPr>
                <w:lang w:val="sv-SE"/>
              </w:rPr>
              <w:t xml:space="preserve">kansli </w:t>
            </w:r>
          </w:p>
        </w:tc>
        <w:tc>
          <w:tcPr>
            <w:tcW w:w="4531" w:type="dxa"/>
          </w:tcPr>
          <w:p w14:paraId="57E5D6E0" w14:textId="77777777" w:rsidR="002B2405" w:rsidRDefault="002B2405" w:rsidP="000A7BEC">
            <w:pPr>
              <w:pStyle w:val="Brdtext"/>
              <w:rPr>
                <w:lang w:val="sv-SE"/>
              </w:rPr>
            </w:pPr>
            <w:r w:rsidRPr="00E21166">
              <w:rPr>
                <w:lang w:val="sv-SE"/>
              </w:rPr>
              <w:t>Framtagen: 2025-10-09</w:t>
            </w:r>
          </w:p>
        </w:tc>
      </w:tr>
    </w:tbl>
    <w:p w14:paraId="22D85D10" w14:textId="77777777" w:rsidR="002B2405" w:rsidRDefault="002B2405" w:rsidP="00DE320B">
      <w:pPr>
        <w:pStyle w:val="Brdtext"/>
        <w:rPr>
          <w:lang w:val="sv-SE"/>
        </w:rPr>
      </w:pPr>
    </w:p>
    <w:p w14:paraId="750C42F0" w14:textId="77777777" w:rsidR="00E45C83" w:rsidRDefault="00DE320B" w:rsidP="00DE320B">
      <w:pPr>
        <w:pStyle w:val="Brdtext"/>
        <w:rPr>
          <w:lang w:val="sv-SE"/>
        </w:rPr>
      </w:pPr>
      <w:r w:rsidRPr="00DE320B">
        <w:rPr>
          <w:lang w:val="sv-SE"/>
        </w:rPr>
        <w:t>Denna aktivitetsrapport s</w:t>
      </w:r>
      <w:r>
        <w:rPr>
          <w:lang w:val="sv-SE"/>
        </w:rPr>
        <w:t xml:space="preserve">yftar till att skapa ett informationsflöde mellan grupper, utskott, och styrelsen. Denna hjälper er även att tänka strategiskt runt ert arbete, sätta upp mål, och kommunicera i er grupp. Rapporten diskuteras och skapas i gruppen och skickas sedan, gärna med en representant från gruppen, till styrelsen. </w:t>
      </w:r>
    </w:p>
    <w:p w14:paraId="03EA53ED" w14:textId="11F3EB2B" w:rsidR="00A842C3" w:rsidRDefault="00A842C3" w:rsidP="00DE320B">
      <w:pPr>
        <w:pStyle w:val="Brdtext"/>
        <w:rPr>
          <w:lang w:val="sv-SE"/>
        </w:rPr>
      </w:pPr>
      <w:r>
        <w:rPr>
          <w:lang w:val="sv-SE"/>
        </w:rPr>
        <w:t xml:space="preserve">Detta är en mall. Se till att spara en kopia av mallen med ett </w:t>
      </w:r>
      <w:r w:rsidR="00E45C83">
        <w:rPr>
          <w:lang w:val="sv-SE"/>
        </w:rPr>
        <w:t>”</w:t>
      </w:r>
      <w:r>
        <w:rPr>
          <w:lang w:val="sv-SE"/>
        </w:rPr>
        <w:t>smart namn</w:t>
      </w:r>
      <w:r w:rsidR="00E45C83">
        <w:rPr>
          <w:lang w:val="sv-SE"/>
        </w:rPr>
        <w:t>”</w:t>
      </w:r>
      <w:r>
        <w:rPr>
          <w:lang w:val="sv-SE"/>
        </w:rPr>
        <w:t>.</w:t>
      </w:r>
    </w:p>
    <w:p w14:paraId="2637CC19" w14:textId="3190C06A" w:rsidR="00A842C3" w:rsidRDefault="002B2405" w:rsidP="00DE320B">
      <w:pPr>
        <w:pStyle w:val="Brdtext"/>
        <w:rPr>
          <w:lang w:val="sv-SE"/>
        </w:rPr>
      </w:pPr>
      <w:r>
        <w:rPr>
          <w:lang w:val="sv-SE"/>
        </w:rPr>
        <w:t xml:space="preserve">Använd formen: </w:t>
      </w:r>
      <w:r w:rsidR="00A842C3">
        <w:rPr>
          <w:lang w:val="sv-SE"/>
        </w:rPr>
        <w:t>(Utskottets namn)</w:t>
      </w:r>
      <w:r w:rsidR="0068616D">
        <w:rPr>
          <w:lang w:val="sv-SE"/>
        </w:rPr>
        <w:t xml:space="preserve"> -</w:t>
      </w:r>
      <w:r w:rsidR="00A842C3">
        <w:rPr>
          <w:lang w:val="sv-SE"/>
        </w:rPr>
        <w:t xml:space="preserve"> Aktivitetsrapport. (Datum)</w:t>
      </w:r>
    </w:p>
    <w:p w14:paraId="5A235F27" w14:textId="4E95F79A" w:rsidR="00A842C3" w:rsidRPr="00966FA7" w:rsidRDefault="0068616D" w:rsidP="00966FA7">
      <w:pPr>
        <w:pStyle w:val="Brdtext"/>
        <w:rPr>
          <w:lang w:val="sv-SE"/>
        </w:rPr>
      </w:pPr>
      <w:r>
        <w:rPr>
          <w:lang w:val="sv-SE"/>
        </w:rPr>
        <w:t xml:space="preserve">Exempel: UMPE </w:t>
      </w:r>
      <w:proofErr w:type="spellStart"/>
      <w:r>
        <w:rPr>
          <w:lang w:val="sv-SE"/>
        </w:rPr>
        <w:t>SAMOutskott</w:t>
      </w:r>
      <w:proofErr w:type="spellEnd"/>
      <w:r>
        <w:rPr>
          <w:lang w:val="sv-SE"/>
        </w:rPr>
        <w:t xml:space="preserve"> – Aktivitetsrapport – 2025-</w:t>
      </w:r>
      <w:r w:rsidR="008C65A9">
        <w:rPr>
          <w:lang w:val="sv-SE"/>
        </w:rPr>
        <w:t>11-11</w:t>
      </w:r>
    </w:p>
    <w:p w14:paraId="1C25C7B6" w14:textId="77777777" w:rsidR="004E739E" w:rsidRDefault="004E739E">
      <w:pPr>
        <w:spacing w:after="240" w:line="360" w:lineRule="auto"/>
        <w:rPr>
          <w:rFonts w:ascii="Arial" w:eastAsiaTheme="majorEastAsia" w:hAnsi="Arial" w:cstheme="majorBidi"/>
          <w:b/>
          <w:color w:val="000000" w:themeColor="text1"/>
          <w:sz w:val="36"/>
          <w:szCs w:val="32"/>
        </w:rPr>
      </w:pPr>
      <w:r>
        <w:br w:type="page"/>
      </w:r>
    </w:p>
    <w:p w14:paraId="7E56D025" w14:textId="355BC1C7" w:rsidR="008C65A9" w:rsidRPr="008C65A9" w:rsidRDefault="008C65A9" w:rsidP="008C65A9">
      <w:pPr>
        <w:pStyle w:val="Rubrik2"/>
      </w:pPr>
      <w:r w:rsidRPr="008C65A9">
        <w:lastRenderedPageBreak/>
        <w:t>Fo</w:t>
      </w:r>
      <w:r>
        <w:t>rmalia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1D42" w14:paraId="4EE42FE1" w14:textId="77777777" w:rsidTr="000A7BEC">
        <w:tc>
          <w:tcPr>
            <w:tcW w:w="4531" w:type="dxa"/>
          </w:tcPr>
          <w:p w14:paraId="1C42FE51" w14:textId="77777777" w:rsidR="00091D42" w:rsidRDefault="00091D42" w:rsidP="000A7BEC">
            <w:pPr>
              <w:pStyle w:val="Brdtext"/>
            </w:pPr>
            <w:r>
              <w:t xml:space="preserve">Datum &amp; </w:t>
            </w:r>
            <w:proofErr w:type="spellStart"/>
            <w:r>
              <w:t>tid</w:t>
            </w:r>
            <w:proofErr w:type="spellEnd"/>
            <w:r>
              <w:t>:</w:t>
            </w:r>
          </w:p>
        </w:tc>
        <w:tc>
          <w:tcPr>
            <w:tcW w:w="4531" w:type="dxa"/>
          </w:tcPr>
          <w:p w14:paraId="5123363A" w14:textId="77777777" w:rsidR="00091D42" w:rsidRDefault="00091D42" w:rsidP="000A7BEC">
            <w:pPr>
              <w:pStyle w:val="Brdtext"/>
            </w:pPr>
            <w:r>
              <w:t>Plats:</w:t>
            </w:r>
          </w:p>
        </w:tc>
      </w:tr>
      <w:tr w:rsidR="00091D42" w14:paraId="775C3301" w14:textId="77777777" w:rsidTr="000A7BEC">
        <w:tc>
          <w:tcPr>
            <w:tcW w:w="4531" w:type="dxa"/>
          </w:tcPr>
          <w:p w14:paraId="230D984B" w14:textId="77777777" w:rsidR="00091D42" w:rsidRDefault="00091D42" w:rsidP="000A7BEC">
            <w:pPr>
              <w:pStyle w:val="Brdtext"/>
            </w:pPr>
            <w:proofErr w:type="spellStart"/>
            <w:r>
              <w:t>Ordförande</w:t>
            </w:r>
            <w:proofErr w:type="spellEnd"/>
            <w:r>
              <w:t>:</w:t>
            </w:r>
          </w:p>
        </w:tc>
        <w:tc>
          <w:tcPr>
            <w:tcW w:w="4531" w:type="dxa"/>
          </w:tcPr>
          <w:p w14:paraId="5B9828A5" w14:textId="77777777" w:rsidR="00091D42" w:rsidRDefault="00091D42" w:rsidP="000A7BEC">
            <w:pPr>
              <w:pStyle w:val="Brdtext"/>
            </w:pPr>
            <w:proofErr w:type="spellStart"/>
            <w:r>
              <w:t>Sekreterare</w:t>
            </w:r>
            <w:proofErr w:type="spellEnd"/>
            <w:r>
              <w:t>:</w:t>
            </w:r>
          </w:p>
        </w:tc>
      </w:tr>
      <w:tr w:rsidR="00091D42" w14:paraId="3B086CDB" w14:textId="77777777" w:rsidTr="00091D42">
        <w:tc>
          <w:tcPr>
            <w:tcW w:w="4531" w:type="dxa"/>
            <w:tcBorders>
              <w:right w:val="single" w:sz="4" w:space="0" w:color="FFFFFF" w:themeColor="background1"/>
            </w:tcBorders>
          </w:tcPr>
          <w:p w14:paraId="2EB74FC6" w14:textId="27DDC01D" w:rsidR="00091D42" w:rsidRDefault="00091D42" w:rsidP="000A7BEC">
            <w:pPr>
              <w:pStyle w:val="Brdtext"/>
            </w:pPr>
            <w:proofErr w:type="spellStart"/>
            <w:r>
              <w:t>Närvarande</w:t>
            </w:r>
            <w:proofErr w:type="spellEnd"/>
            <w:r>
              <w:t xml:space="preserve"> vid </w:t>
            </w:r>
            <w:proofErr w:type="spellStart"/>
            <w:r>
              <w:t>möte</w:t>
            </w:r>
            <w:proofErr w:type="spellEnd"/>
            <w:r>
              <w:t>:</w:t>
            </w:r>
          </w:p>
        </w:tc>
        <w:tc>
          <w:tcPr>
            <w:tcW w:w="4531" w:type="dxa"/>
            <w:tcBorders>
              <w:left w:val="single" w:sz="4" w:space="0" w:color="FFFFFF" w:themeColor="background1"/>
            </w:tcBorders>
          </w:tcPr>
          <w:p w14:paraId="497C279C" w14:textId="77777777" w:rsidR="00091D42" w:rsidRDefault="00091D42" w:rsidP="000A7BEC">
            <w:pPr>
              <w:pStyle w:val="Brdtext"/>
            </w:pPr>
          </w:p>
        </w:tc>
      </w:tr>
    </w:tbl>
    <w:p w14:paraId="222ED232" w14:textId="78177917" w:rsidR="00A842C3" w:rsidRPr="00B74166" w:rsidRDefault="00A842C3" w:rsidP="00A842C3">
      <w:pPr>
        <w:pStyle w:val="Rubrik2"/>
      </w:pPr>
      <w:r w:rsidRPr="00B74166">
        <w:t>Personligt</w:t>
      </w:r>
    </w:p>
    <w:p w14:paraId="79429ABB" w14:textId="77777777" w:rsidR="00A842C3" w:rsidRPr="00B74166" w:rsidRDefault="00A842C3" w:rsidP="00A842C3">
      <w:r w:rsidRPr="00B74166">
        <w:t>Har något hänt i din vardag som kan vara viktigt för styrelsen att känna till?</w:t>
      </w:r>
    </w:p>
    <w:p w14:paraId="0B36FE95" w14:textId="77777777" w:rsidR="00A842C3" w:rsidRPr="00B74166" w:rsidRDefault="00A842C3" w:rsidP="00A842C3">
      <w:pPr>
        <w:pStyle w:val="Rubrik3"/>
      </w:pPr>
      <w:r w:rsidRPr="00B74166">
        <w:t>Stressnivå</w:t>
      </w:r>
    </w:p>
    <w:p w14:paraId="7A4A779C" w14:textId="590B3ED8" w:rsidR="00A842C3" w:rsidRDefault="00A842C3" w:rsidP="008C65A9">
      <w:r w:rsidRPr="00B74166">
        <w:t>Hur upplever du din stressnivå just nu? (Skatta mellan 0–5)</w:t>
      </w:r>
    </w:p>
    <w:p w14:paraId="7524A260" w14:textId="6845B7AF" w:rsidR="008C65A9" w:rsidRPr="00DE320B" w:rsidRDefault="008C65A9" w:rsidP="008C65A9">
      <w:r>
        <w:pict w14:anchorId="19763E6E">
          <v:rect id="_x0000_i1033" style="width:0;height:1.5pt" o:hralign="center" o:hrstd="t" o:hr="t" fillcolor="#a0a0a0" stroked="f"/>
        </w:pict>
      </w:r>
    </w:p>
    <w:p w14:paraId="47AC6392" w14:textId="43012F19" w:rsidR="00B74166" w:rsidRPr="00B74166" w:rsidRDefault="00B74166" w:rsidP="00B74166">
      <w:pPr>
        <w:pStyle w:val="Rubrik1"/>
      </w:pPr>
      <w:r w:rsidRPr="00B74166">
        <w:t>Vad händer hos er?</w:t>
      </w:r>
    </w:p>
    <w:p w14:paraId="0612901E" w14:textId="553F04E2" w:rsidR="00A842C3" w:rsidRDefault="00B74166" w:rsidP="00B74166">
      <w:r w:rsidRPr="00B74166">
        <w:t>Berätta om aktuella händelser, initiativ eller diskussioner</w:t>
      </w:r>
      <w:r w:rsidR="00063FD8">
        <w:t>:</w:t>
      </w:r>
    </w:p>
    <w:p w14:paraId="5E7BE349" w14:textId="77777777" w:rsidR="008C65A9" w:rsidRPr="00B74166" w:rsidRDefault="008C65A9" w:rsidP="00B74166"/>
    <w:p w14:paraId="06ADB85B" w14:textId="7F719229" w:rsidR="00B74166" w:rsidRPr="00B74166" w:rsidRDefault="00B74166" w:rsidP="00B74166">
      <w:pPr>
        <w:pStyle w:val="Rubrik3"/>
      </w:pPr>
      <w:r w:rsidRPr="00B74166">
        <w:t>Genomförda uppgifter</w:t>
      </w:r>
    </w:p>
    <w:p w14:paraId="102A6D23" w14:textId="6CA25811" w:rsidR="008C65A9" w:rsidRDefault="00B74166" w:rsidP="00A842C3">
      <w:r w:rsidRPr="00B74166">
        <w:t>Vad har ni gjort sedan senaste rapporten?</w:t>
      </w:r>
    </w:p>
    <w:p w14:paraId="0BC79CB2" w14:textId="77777777" w:rsidR="00966FA7" w:rsidRDefault="00966FA7" w:rsidP="00A842C3"/>
    <w:p w14:paraId="2166C9F5" w14:textId="6A52A42F" w:rsidR="00B74166" w:rsidRPr="00B74166" w:rsidRDefault="00B74166" w:rsidP="00B74166">
      <w:pPr>
        <w:pStyle w:val="Rubrik3"/>
      </w:pPr>
      <w:r w:rsidRPr="00B74166">
        <w:t>Pågående arbete</w:t>
      </w:r>
    </w:p>
    <w:p w14:paraId="7F5E6FDA" w14:textId="77777777" w:rsidR="00B74166" w:rsidRPr="00B74166" w:rsidRDefault="00B74166" w:rsidP="00B74166">
      <w:r w:rsidRPr="00B74166">
        <w:t>Vilka projekt, aktiviteter eller uppdrag pågår just nu?</w:t>
      </w:r>
    </w:p>
    <w:p w14:paraId="4A6CF4FA" w14:textId="77777777" w:rsidR="00B74166" w:rsidRPr="00B74166" w:rsidRDefault="00B74166" w:rsidP="00DE320B">
      <w:pPr>
        <w:pStyle w:val="Liststycke"/>
        <w:numPr>
          <w:ilvl w:val="0"/>
          <w:numId w:val="8"/>
        </w:numPr>
      </w:pPr>
      <w:r w:rsidRPr="00B74166">
        <w:t>Behöver du stöd, bollplank eller praktisk hjälp?</w:t>
      </w:r>
    </w:p>
    <w:p w14:paraId="50FEF1E3" w14:textId="77777777" w:rsidR="00B74166" w:rsidRDefault="00B74166" w:rsidP="00DE320B">
      <w:pPr>
        <w:pStyle w:val="Liststycke"/>
        <w:numPr>
          <w:ilvl w:val="0"/>
          <w:numId w:val="8"/>
        </w:numPr>
      </w:pPr>
      <w:r w:rsidRPr="00B74166">
        <w:t>Har du tid och möjlighet att stötta någon annan?</w:t>
      </w:r>
    </w:p>
    <w:p w14:paraId="520F4B06" w14:textId="294E9913" w:rsidR="00B74166" w:rsidRPr="00B74166" w:rsidRDefault="00E45C83" w:rsidP="00B74166">
      <w:r>
        <w:pict w14:anchorId="2FBE0EE8">
          <v:rect id="_x0000_i1026" style="width:0;height:1.5pt" o:hralign="center" o:hrstd="t" o:hr="t" fillcolor="#a0a0a0" stroked="f"/>
        </w:pict>
      </w:r>
    </w:p>
    <w:p w14:paraId="5226E5EC" w14:textId="67E21F3C" w:rsidR="00B74166" w:rsidRPr="00B74166" w:rsidRDefault="00B74166" w:rsidP="00B74166">
      <w:pPr>
        <w:pStyle w:val="Rubrik2"/>
      </w:pPr>
      <w:r w:rsidRPr="00B74166">
        <w:lastRenderedPageBreak/>
        <w:t>Mål</w:t>
      </w:r>
    </w:p>
    <w:p w14:paraId="394F7709" w14:textId="672EDF86" w:rsidR="00B74166" w:rsidRDefault="00DE320B" w:rsidP="00B74166">
      <w:r>
        <w:t xml:space="preserve">Vilka mål satte ni upp under senaste </w:t>
      </w:r>
      <w:r w:rsidR="00B74166" w:rsidRPr="00B74166">
        <w:t>styrelsemöte</w:t>
      </w:r>
      <w:r>
        <w:t xml:space="preserve">t? </w:t>
      </w:r>
    </w:p>
    <w:p w14:paraId="6AD7420E" w14:textId="4B5C66FC" w:rsidR="00DE320B" w:rsidRDefault="00DE320B" w:rsidP="004E739E">
      <w:pPr>
        <w:pStyle w:val="Liststycke"/>
        <w:numPr>
          <w:ilvl w:val="0"/>
          <w:numId w:val="9"/>
        </w:numPr>
      </w:pPr>
      <w:r>
        <w:t xml:space="preserve"> </w:t>
      </w:r>
    </w:p>
    <w:p w14:paraId="2A3EF23D" w14:textId="533C7BFD" w:rsidR="00DE320B" w:rsidRDefault="00DE320B" w:rsidP="004E739E">
      <w:pPr>
        <w:pStyle w:val="Liststycke"/>
        <w:numPr>
          <w:ilvl w:val="0"/>
          <w:numId w:val="9"/>
        </w:numPr>
      </w:pPr>
      <w:r>
        <w:t xml:space="preserve"> </w:t>
      </w:r>
    </w:p>
    <w:p w14:paraId="1322B3F5" w14:textId="160EA470" w:rsidR="00DE320B" w:rsidRPr="00B74166" w:rsidRDefault="00DE320B" w:rsidP="004E739E">
      <w:pPr>
        <w:pStyle w:val="Liststycke"/>
        <w:numPr>
          <w:ilvl w:val="0"/>
          <w:numId w:val="9"/>
        </w:numPr>
      </w:pPr>
      <w:r>
        <w:t xml:space="preserve"> </w:t>
      </w:r>
    </w:p>
    <w:p w14:paraId="7D250430" w14:textId="77777777" w:rsidR="00B74166" w:rsidRPr="00B74166" w:rsidRDefault="00B74166" w:rsidP="00B74166">
      <w:pPr>
        <w:pStyle w:val="Rubrik3"/>
      </w:pPr>
      <w:r w:rsidRPr="00B74166">
        <w:t>Uppföljning</w:t>
      </w:r>
    </w:p>
    <w:p w14:paraId="101E959C" w14:textId="0FD61096" w:rsidR="00B74166" w:rsidRPr="00B74166" w:rsidRDefault="00B74166" w:rsidP="00B74166">
      <w:r w:rsidRPr="00B74166">
        <w:t xml:space="preserve">Är något mål ännu inte uppnått? Vad behövs för att komma i mål – behöver </w:t>
      </w:r>
      <w:r w:rsidR="00DE320B">
        <w:t>ni</w:t>
      </w:r>
      <w:r w:rsidRPr="00B74166">
        <w:t xml:space="preserve"> hjälp?</w:t>
      </w:r>
    </w:p>
    <w:p w14:paraId="005E3201" w14:textId="77777777" w:rsidR="00B74166" w:rsidRDefault="00B74166" w:rsidP="00B74166">
      <w:pPr>
        <w:pStyle w:val="Rubrik3"/>
      </w:pPr>
      <w:r w:rsidRPr="00B74166">
        <w:t>Mål för kommande månad</w:t>
      </w:r>
    </w:p>
    <w:p w14:paraId="0CA7ACD8" w14:textId="45CEF18F" w:rsidR="00B74166" w:rsidRDefault="00B74166" w:rsidP="00B74166">
      <w:r>
        <w:t>Vad har ni för mål framöver?</w:t>
      </w:r>
    </w:p>
    <w:p w14:paraId="1702F65B" w14:textId="3FDD987A" w:rsidR="00DE320B" w:rsidRDefault="00DE320B" w:rsidP="004E739E">
      <w:pPr>
        <w:pStyle w:val="Liststycke"/>
        <w:numPr>
          <w:ilvl w:val="0"/>
          <w:numId w:val="10"/>
        </w:numPr>
      </w:pPr>
      <w:r>
        <w:t xml:space="preserve"> </w:t>
      </w:r>
    </w:p>
    <w:p w14:paraId="37AEAA94" w14:textId="42D2D2D2" w:rsidR="00DE320B" w:rsidRDefault="00DE320B" w:rsidP="004E739E">
      <w:pPr>
        <w:pStyle w:val="Liststycke"/>
        <w:numPr>
          <w:ilvl w:val="0"/>
          <w:numId w:val="10"/>
        </w:numPr>
      </w:pPr>
      <w:r>
        <w:t xml:space="preserve"> </w:t>
      </w:r>
    </w:p>
    <w:p w14:paraId="59A62720" w14:textId="5637CC91" w:rsidR="00DE320B" w:rsidRDefault="00DE320B" w:rsidP="004E739E">
      <w:pPr>
        <w:pStyle w:val="Liststycke"/>
        <w:numPr>
          <w:ilvl w:val="0"/>
          <w:numId w:val="10"/>
        </w:numPr>
      </w:pPr>
      <w:r>
        <w:t xml:space="preserve"> </w:t>
      </w:r>
    </w:p>
    <w:p w14:paraId="4557674D" w14:textId="62D239D4" w:rsidR="00B74166" w:rsidRPr="00B74166" w:rsidRDefault="00E45C83" w:rsidP="00B74166">
      <w:r>
        <w:pict w14:anchorId="4522CAFE">
          <v:rect id="_x0000_i1028" style="width:0;height:1.5pt" o:hralign="center" o:hrstd="t" o:hr="t" fillcolor="#a0a0a0" stroked="f"/>
        </w:pict>
      </w:r>
    </w:p>
    <w:p w14:paraId="38B109E9" w14:textId="26170C13" w:rsidR="00B74166" w:rsidRPr="00B74166" w:rsidRDefault="00B74166" w:rsidP="00B74166">
      <w:pPr>
        <w:pStyle w:val="Rubrik2"/>
      </w:pPr>
      <w:r w:rsidRPr="00B74166">
        <w:t>Övrigt</w:t>
      </w:r>
    </w:p>
    <w:p w14:paraId="7AD5F64D" w14:textId="77777777" w:rsidR="00B74166" w:rsidRPr="00B74166" w:rsidRDefault="00B74166" w:rsidP="00B74166">
      <w:r w:rsidRPr="00B74166">
        <w:t>Har du något mer du vill ta upp?</w:t>
      </w:r>
    </w:p>
    <w:p w14:paraId="7D56DB35" w14:textId="77777777" w:rsidR="00B74166" w:rsidRPr="00B74166" w:rsidRDefault="00B74166" w:rsidP="00B74166">
      <w:pPr>
        <w:numPr>
          <w:ilvl w:val="0"/>
          <w:numId w:val="6"/>
        </w:numPr>
      </w:pPr>
      <w:r w:rsidRPr="00B74166">
        <w:t>Frågor?</w:t>
      </w:r>
    </w:p>
    <w:p w14:paraId="08248E8C" w14:textId="77777777" w:rsidR="00B74166" w:rsidRPr="00B74166" w:rsidRDefault="00B74166" w:rsidP="00B74166">
      <w:pPr>
        <w:numPr>
          <w:ilvl w:val="0"/>
          <w:numId w:val="6"/>
        </w:numPr>
      </w:pPr>
      <w:r w:rsidRPr="00B74166">
        <w:t>Vill du lyfta någon som gjort något extra bra?</w:t>
      </w:r>
    </w:p>
    <w:p w14:paraId="7EDDFA1F" w14:textId="77777777" w:rsidR="008F1A49" w:rsidRPr="0082191B" w:rsidRDefault="008F1A49" w:rsidP="008F1A49"/>
    <w:sectPr w:rsidR="008F1A49" w:rsidRPr="0082191B" w:rsidSect="00B21C4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27" w:right="1417" w:bottom="1418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68940" w14:textId="77777777" w:rsidR="00B74166" w:rsidRDefault="00B74166" w:rsidP="008E4D44">
      <w:r>
        <w:separator/>
      </w:r>
    </w:p>
  </w:endnote>
  <w:endnote w:type="continuationSeparator" w:id="0">
    <w:p w14:paraId="094DC0DE" w14:textId="77777777" w:rsidR="00B74166" w:rsidRDefault="00B74166" w:rsidP="008E4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D4674" w14:textId="77777777" w:rsidR="004A7F35" w:rsidRPr="004A7F35" w:rsidRDefault="004A7F35" w:rsidP="004A7F35">
    <w:pPr>
      <w:pStyle w:val="SidfotBold"/>
      <w:jc w:val="right"/>
      <w:rPr>
        <w:sz w:val="24"/>
        <w:szCs w:val="24"/>
      </w:rPr>
    </w:pPr>
    <w:r w:rsidRPr="004A7F35">
      <w:rPr>
        <w:sz w:val="24"/>
        <w:szCs w:val="24"/>
      </w:rPr>
      <w:t xml:space="preserve"> </w:t>
    </w:r>
    <w:r w:rsidRPr="004A7F35">
      <w:rPr>
        <w:sz w:val="24"/>
        <w:szCs w:val="24"/>
      </w:rPr>
      <w:fldChar w:fldCharType="begin"/>
    </w:r>
    <w:r w:rsidRPr="004A7F35">
      <w:rPr>
        <w:sz w:val="24"/>
        <w:szCs w:val="24"/>
      </w:rPr>
      <w:instrText>PAGE  \* Arabic  \* MERGEFORMAT</w:instrText>
    </w:r>
    <w:r w:rsidRPr="004A7F35">
      <w:rPr>
        <w:sz w:val="24"/>
        <w:szCs w:val="24"/>
      </w:rPr>
      <w:fldChar w:fldCharType="separate"/>
    </w:r>
    <w:r w:rsidRPr="004A7F35">
      <w:rPr>
        <w:sz w:val="24"/>
        <w:szCs w:val="24"/>
      </w:rPr>
      <w:t>1</w:t>
    </w:r>
    <w:r w:rsidRPr="004A7F35">
      <w:rPr>
        <w:sz w:val="24"/>
        <w:szCs w:val="24"/>
      </w:rPr>
      <w:fldChar w:fldCharType="end"/>
    </w:r>
    <w:r w:rsidRPr="004A7F35">
      <w:rPr>
        <w:sz w:val="24"/>
        <w:szCs w:val="24"/>
      </w:rPr>
      <w:t xml:space="preserve"> / </w:t>
    </w:r>
    <w:r w:rsidRPr="004A7F35">
      <w:rPr>
        <w:sz w:val="24"/>
        <w:szCs w:val="24"/>
      </w:rPr>
      <w:fldChar w:fldCharType="begin"/>
    </w:r>
    <w:r w:rsidRPr="004A7F35">
      <w:rPr>
        <w:sz w:val="24"/>
        <w:szCs w:val="24"/>
      </w:rPr>
      <w:instrText>NUMPAGES  \* Arabic  \* MERGEFORMAT</w:instrText>
    </w:r>
    <w:r w:rsidRPr="004A7F35">
      <w:rPr>
        <w:sz w:val="24"/>
        <w:szCs w:val="24"/>
      </w:rPr>
      <w:fldChar w:fldCharType="separate"/>
    </w:r>
    <w:r w:rsidRPr="004A7F35">
      <w:rPr>
        <w:sz w:val="24"/>
        <w:szCs w:val="24"/>
      </w:rPr>
      <w:t>2</w:t>
    </w:r>
    <w:r w:rsidRPr="004A7F35">
      <w:rPr>
        <w:sz w:val="24"/>
        <w:szCs w:val="24"/>
      </w:rPr>
      <w:fldChar w:fldCharType="end"/>
    </w:r>
  </w:p>
  <w:p w14:paraId="6294C1E1" w14:textId="77777777" w:rsidR="004A7F35" w:rsidRDefault="004A7F35" w:rsidP="00E5495D">
    <w:pPr>
      <w:pStyle w:val="SidfotBold"/>
    </w:pPr>
  </w:p>
  <w:p w14:paraId="7FDECA99" w14:textId="77777777" w:rsidR="00A737BE" w:rsidRDefault="00A737BE" w:rsidP="003E6498">
    <w:pPr>
      <w:pStyle w:val="SidfotBol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0588" w14:textId="77777777" w:rsidR="00B21C44" w:rsidRDefault="00B21C44" w:rsidP="003E6498">
    <w:pPr>
      <w:pStyle w:val="SidfotBold"/>
    </w:pPr>
  </w:p>
  <w:p w14:paraId="48B6031B" w14:textId="77777777" w:rsidR="00B21C44" w:rsidRDefault="00B21C44" w:rsidP="003E6498">
    <w:pPr>
      <w:pStyle w:val="SidfotBold"/>
    </w:pPr>
  </w:p>
  <w:p w14:paraId="09A1EE57" w14:textId="77777777" w:rsidR="00B21C44" w:rsidRDefault="00B21C44" w:rsidP="003E6498">
    <w:pPr>
      <w:pStyle w:val="SidfotBold"/>
    </w:pPr>
  </w:p>
  <w:p w14:paraId="244136AE" w14:textId="77777777" w:rsidR="003E6498" w:rsidRDefault="003E6498" w:rsidP="003E6498">
    <w:pPr>
      <w:pStyle w:val="SidfotBold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068AAC" wp14:editId="6502998F">
          <wp:simplePos x="0" y="0"/>
          <wp:positionH relativeFrom="page">
            <wp:align>right</wp:align>
          </wp:positionH>
          <wp:positionV relativeFrom="paragraph">
            <wp:posOffset>39370</wp:posOffset>
          </wp:positionV>
          <wp:extent cx="5611495" cy="985520"/>
          <wp:effectExtent l="0" t="0" r="8255" b="5080"/>
          <wp:wrapTight wrapText="bothSides">
            <wp:wrapPolygon edited="0">
              <wp:start x="20898" y="0"/>
              <wp:lineTo x="14299" y="6263"/>
              <wp:lineTo x="880" y="19624"/>
              <wp:lineTo x="0" y="20876"/>
              <wp:lineTo x="0" y="21294"/>
              <wp:lineTo x="21558" y="21294"/>
              <wp:lineTo x="21558" y="0"/>
              <wp:lineTo x="20898" y="0"/>
            </wp:wrapPolygon>
          </wp:wrapTight>
          <wp:docPr id="1268731121" name="Bildobjekt 4" descr="En bild som visar skärmbild, Teckensnitt, linje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4378551" name="Bildobjekt 4" descr="En bild som visar skärmbild, Teckensnitt, linje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1495" cy="985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Umeå studentkår</w:t>
    </w:r>
  </w:p>
  <w:p w14:paraId="74DB7817" w14:textId="77777777" w:rsidR="003E6498" w:rsidRDefault="003E6498" w:rsidP="003E6498">
    <w:pPr>
      <w:pStyle w:val="SidfotNormal"/>
    </w:pPr>
    <w:r>
      <w:t>Biblioteksgränd 6, Samhällsvetarhuset</w:t>
    </w:r>
  </w:p>
  <w:p w14:paraId="229B041E" w14:textId="77777777" w:rsidR="003E6498" w:rsidRDefault="003E6498" w:rsidP="003E6498">
    <w:pPr>
      <w:pStyle w:val="SidfotNormal"/>
    </w:pPr>
    <w:r>
      <w:t>SE-907 36 Umeå, 072 341 59 00</w:t>
    </w:r>
  </w:p>
  <w:p w14:paraId="2FF9ACD2" w14:textId="77777777" w:rsidR="003E6498" w:rsidRDefault="003E6498" w:rsidP="003E6498">
    <w:pPr>
      <w:pStyle w:val="SidfotNormal"/>
    </w:pPr>
    <w:r>
      <w:t>kx@umeastudentkar.se</w:t>
    </w:r>
    <w:r>
      <w:br/>
    </w:r>
    <w:r>
      <w:rPr>
        <w:rStyle w:val="SidfotBoldChar"/>
      </w:rPr>
      <w:t>umeastudentkar.se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13C1" w14:textId="77777777" w:rsidR="00B74166" w:rsidRDefault="00B74166" w:rsidP="008E4D44">
      <w:r>
        <w:separator/>
      </w:r>
    </w:p>
  </w:footnote>
  <w:footnote w:type="continuationSeparator" w:id="0">
    <w:p w14:paraId="17BF691F" w14:textId="77777777" w:rsidR="00B74166" w:rsidRDefault="00B74166" w:rsidP="008E4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013E0" w14:textId="77777777" w:rsidR="00A737BE" w:rsidRDefault="00A737BE" w:rsidP="008E4D44">
    <w:pPr>
      <w:pStyle w:val="Sidhuvud"/>
    </w:pPr>
    <w:r>
      <w:rPr>
        <w:noProof/>
      </w:rPr>
      <w:drawing>
        <wp:inline distT="0" distB="0" distL="0" distR="0" wp14:anchorId="0CCB6CEB" wp14:editId="731E1CCE">
          <wp:extent cx="1760400" cy="453600"/>
          <wp:effectExtent l="0" t="0" r="5080" b="3810"/>
          <wp:docPr id="300566302" name="Bildobjekt 300566302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637735" name="Bildobjekt 6" descr="En bild som visar svart, mörker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400" cy="45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962F" w14:textId="77777777" w:rsidR="00DE69A6" w:rsidRDefault="00DE69A6" w:rsidP="008E4D44">
    <w:pPr>
      <w:pStyle w:val="Sidhuvud"/>
    </w:pPr>
    <w:r>
      <w:rPr>
        <w:noProof/>
      </w:rPr>
      <w:drawing>
        <wp:inline distT="0" distB="0" distL="0" distR="0" wp14:anchorId="6543F5D5" wp14:editId="7B3AD4E7">
          <wp:extent cx="1760400" cy="453600"/>
          <wp:effectExtent l="0" t="0" r="5080" b="3810"/>
          <wp:docPr id="472816254" name="Bildobjekt 472816254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637735" name="Bildobjekt 6" descr="En bild som visar svart, mörker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400" cy="45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3051541"/>
    <w:multiLevelType w:val="hybridMultilevel"/>
    <w:tmpl w:val="80E20788"/>
    <w:lvl w:ilvl="0" w:tplc="45D6830E">
      <w:start w:val="1"/>
      <w:numFmt w:val="bullet"/>
      <w:pStyle w:val="Punktlistor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818A5"/>
    <w:multiLevelType w:val="hybridMultilevel"/>
    <w:tmpl w:val="7E2E4664"/>
    <w:lvl w:ilvl="0" w:tplc="D2465B8A">
      <w:start w:val="202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7947EB"/>
    <w:multiLevelType w:val="hybridMultilevel"/>
    <w:tmpl w:val="7F44D16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0788B"/>
    <w:multiLevelType w:val="hybridMultilevel"/>
    <w:tmpl w:val="C3CA933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3056C"/>
    <w:multiLevelType w:val="hybridMultilevel"/>
    <w:tmpl w:val="813E8A18"/>
    <w:lvl w:ilvl="0" w:tplc="3ECCA638">
      <w:numFmt w:val="bullet"/>
      <w:lvlText w:val="-"/>
      <w:lvlJc w:val="left"/>
      <w:pPr>
        <w:ind w:left="720" w:hanging="360"/>
      </w:pPr>
      <w:rPr>
        <w:rFonts w:ascii="Garamond" w:eastAsia="Times New Roman" w:hAnsi="Garamond" w:cs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162ED"/>
    <w:multiLevelType w:val="hybridMultilevel"/>
    <w:tmpl w:val="848A2114"/>
    <w:lvl w:ilvl="0" w:tplc="6A20A492">
      <w:start w:val="1"/>
      <w:numFmt w:val="decimal"/>
      <w:pStyle w:val="Numreradelisto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5391E"/>
    <w:multiLevelType w:val="hybridMultilevel"/>
    <w:tmpl w:val="6914B716"/>
    <w:lvl w:ilvl="0" w:tplc="1F125902">
      <w:numFmt w:val="bullet"/>
      <w:lvlText w:val="-"/>
      <w:lvlJc w:val="left"/>
      <w:pPr>
        <w:ind w:left="360" w:hanging="360"/>
      </w:pPr>
      <w:rPr>
        <w:rFonts w:ascii="Garamond" w:eastAsia="Times New Roman" w:hAnsi="Garamond" w:cs="Garamond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C743F9"/>
    <w:multiLevelType w:val="hybridMultilevel"/>
    <w:tmpl w:val="9074599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137999"/>
    <w:multiLevelType w:val="multilevel"/>
    <w:tmpl w:val="870C6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3F0BEB"/>
    <w:multiLevelType w:val="hybridMultilevel"/>
    <w:tmpl w:val="B6960DE8"/>
    <w:lvl w:ilvl="0" w:tplc="3ECCA638">
      <w:numFmt w:val="bullet"/>
      <w:lvlText w:val="-"/>
      <w:lvlJc w:val="left"/>
      <w:pPr>
        <w:ind w:left="720" w:hanging="360"/>
      </w:pPr>
      <w:rPr>
        <w:rFonts w:ascii="Garamond" w:eastAsia="Times New Roman" w:hAnsi="Garamond" w:cs="Garamond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94783">
    <w:abstractNumId w:val="9"/>
  </w:num>
  <w:num w:numId="2" w16cid:durableId="1098520779">
    <w:abstractNumId w:val="1"/>
  </w:num>
  <w:num w:numId="3" w16cid:durableId="1763719204">
    <w:abstractNumId w:val="5"/>
  </w:num>
  <w:num w:numId="4" w16cid:durableId="72120612">
    <w:abstractNumId w:val="6"/>
  </w:num>
  <w:num w:numId="5" w16cid:durableId="514658401">
    <w:abstractNumId w:val="0"/>
  </w:num>
  <w:num w:numId="6" w16cid:durableId="1835947256">
    <w:abstractNumId w:val="8"/>
  </w:num>
  <w:num w:numId="7" w16cid:durableId="1308898523">
    <w:abstractNumId w:val="3"/>
  </w:num>
  <w:num w:numId="8" w16cid:durableId="2042629915">
    <w:abstractNumId w:val="4"/>
  </w:num>
  <w:num w:numId="9" w16cid:durableId="1055809300">
    <w:abstractNumId w:val="2"/>
  </w:num>
  <w:num w:numId="10" w16cid:durableId="17023169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66"/>
    <w:rsid w:val="000100A0"/>
    <w:rsid w:val="0001516D"/>
    <w:rsid w:val="00017BB1"/>
    <w:rsid w:val="00025AAC"/>
    <w:rsid w:val="00063E3D"/>
    <w:rsid w:val="00063FD8"/>
    <w:rsid w:val="00074FD9"/>
    <w:rsid w:val="0008583A"/>
    <w:rsid w:val="00091D42"/>
    <w:rsid w:val="000A467A"/>
    <w:rsid w:val="000B5D45"/>
    <w:rsid w:val="000B708A"/>
    <w:rsid w:val="00111509"/>
    <w:rsid w:val="001151AE"/>
    <w:rsid w:val="00146CC2"/>
    <w:rsid w:val="001C091B"/>
    <w:rsid w:val="001D2313"/>
    <w:rsid w:val="001E7A83"/>
    <w:rsid w:val="001F274B"/>
    <w:rsid w:val="001F78B5"/>
    <w:rsid w:val="002038ED"/>
    <w:rsid w:val="00212431"/>
    <w:rsid w:val="00267FA3"/>
    <w:rsid w:val="0027161F"/>
    <w:rsid w:val="002978B1"/>
    <w:rsid w:val="002A285E"/>
    <w:rsid w:val="002B030E"/>
    <w:rsid w:val="002B2405"/>
    <w:rsid w:val="002E2D33"/>
    <w:rsid w:val="002F0401"/>
    <w:rsid w:val="002F099D"/>
    <w:rsid w:val="002F1C15"/>
    <w:rsid w:val="00346D3B"/>
    <w:rsid w:val="003C1FA3"/>
    <w:rsid w:val="003E6498"/>
    <w:rsid w:val="00404525"/>
    <w:rsid w:val="00414794"/>
    <w:rsid w:val="00457C81"/>
    <w:rsid w:val="004649EA"/>
    <w:rsid w:val="004734DE"/>
    <w:rsid w:val="0048029C"/>
    <w:rsid w:val="00480B7A"/>
    <w:rsid w:val="004874BB"/>
    <w:rsid w:val="004A7F35"/>
    <w:rsid w:val="004C136F"/>
    <w:rsid w:val="004D4A4A"/>
    <w:rsid w:val="004E1C6D"/>
    <w:rsid w:val="004E2E68"/>
    <w:rsid w:val="004E739E"/>
    <w:rsid w:val="004F65C7"/>
    <w:rsid w:val="00551000"/>
    <w:rsid w:val="0055764A"/>
    <w:rsid w:val="00557883"/>
    <w:rsid w:val="00577E32"/>
    <w:rsid w:val="005F36C4"/>
    <w:rsid w:val="0060274F"/>
    <w:rsid w:val="006114C3"/>
    <w:rsid w:val="00627619"/>
    <w:rsid w:val="00632643"/>
    <w:rsid w:val="006620BD"/>
    <w:rsid w:val="0068616D"/>
    <w:rsid w:val="00686DF0"/>
    <w:rsid w:val="00687B64"/>
    <w:rsid w:val="006C48DD"/>
    <w:rsid w:val="006D4F1A"/>
    <w:rsid w:val="006E2E58"/>
    <w:rsid w:val="006F0736"/>
    <w:rsid w:val="006F4EDA"/>
    <w:rsid w:val="0075319C"/>
    <w:rsid w:val="00756BD9"/>
    <w:rsid w:val="00777F38"/>
    <w:rsid w:val="007C7A79"/>
    <w:rsid w:val="007D0AB3"/>
    <w:rsid w:val="007D3D1B"/>
    <w:rsid w:val="00800A79"/>
    <w:rsid w:val="0081532A"/>
    <w:rsid w:val="0082191B"/>
    <w:rsid w:val="008338B3"/>
    <w:rsid w:val="008430F5"/>
    <w:rsid w:val="0088018C"/>
    <w:rsid w:val="008C65A9"/>
    <w:rsid w:val="008E1167"/>
    <w:rsid w:val="008E4D44"/>
    <w:rsid w:val="008E6520"/>
    <w:rsid w:val="008F1A49"/>
    <w:rsid w:val="00902823"/>
    <w:rsid w:val="00915B45"/>
    <w:rsid w:val="00921706"/>
    <w:rsid w:val="00931A6E"/>
    <w:rsid w:val="009415CC"/>
    <w:rsid w:val="0096309B"/>
    <w:rsid w:val="00966FA7"/>
    <w:rsid w:val="00983067"/>
    <w:rsid w:val="00995AF0"/>
    <w:rsid w:val="009B4D36"/>
    <w:rsid w:val="009B5221"/>
    <w:rsid w:val="009B74FF"/>
    <w:rsid w:val="009D7056"/>
    <w:rsid w:val="009E5A7D"/>
    <w:rsid w:val="00A27BBB"/>
    <w:rsid w:val="00A30439"/>
    <w:rsid w:val="00A365CF"/>
    <w:rsid w:val="00A552D1"/>
    <w:rsid w:val="00A65739"/>
    <w:rsid w:val="00A7055F"/>
    <w:rsid w:val="00A737BE"/>
    <w:rsid w:val="00A842C3"/>
    <w:rsid w:val="00AD6B18"/>
    <w:rsid w:val="00AE3E75"/>
    <w:rsid w:val="00AE6D44"/>
    <w:rsid w:val="00AF459C"/>
    <w:rsid w:val="00B21C44"/>
    <w:rsid w:val="00B55174"/>
    <w:rsid w:val="00B74166"/>
    <w:rsid w:val="00B8291C"/>
    <w:rsid w:val="00B925F5"/>
    <w:rsid w:val="00B963E8"/>
    <w:rsid w:val="00B96BB2"/>
    <w:rsid w:val="00B96D5C"/>
    <w:rsid w:val="00BF2984"/>
    <w:rsid w:val="00BF401E"/>
    <w:rsid w:val="00BF49A5"/>
    <w:rsid w:val="00C329C2"/>
    <w:rsid w:val="00C675E8"/>
    <w:rsid w:val="00C7471F"/>
    <w:rsid w:val="00C760BB"/>
    <w:rsid w:val="00C90E85"/>
    <w:rsid w:val="00CA16CE"/>
    <w:rsid w:val="00CB6C72"/>
    <w:rsid w:val="00CC282D"/>
    <w:rsid w:val="00CC51E4"/>
    <w:rsid w:val="00CE4738"/>
    <w:rsid w:val="00CF2A5A"/>
    <w:rsid w:val="00D776FA"/>
    <w:rsid w:val="00DD0D55"/>
    <w:rsid w:val="00DE320B"/>
    <w:rsid w:val="00DE69A6"/>
    <w:rsid w:val="00E25E1B"/>
    <w:rsid w:val="00E326DF"/>
    <w:rsid w:val="00E45C83"/>
    <w:rsid w:val="00E5495D"/>
    <w:rsid w:val="00E940B6"/>
    <w:rsid w:val="00EA1110"/>
    <w:rsid w:val="00EA355E"/>
    <w:rsid w:val="00ED26B2"/>
    <w:rsid w:val="00ED5449"/>
    <w:rsid w:val="00F05C9A"/>
    <w:rsid w:val="00F27F61"/>
    <w:rsid w:val="00F37DD2"/>
    <w:rsid w:val="00F455E0"/>
    <w:rsid w:val="00F52F6D"/>
    <w:rsid w:val="00F63569"/>
    <w:rsid w:val="00F763F8"/>
    <w:rsid w:val="00F81625"/>
    <w:rsid w:val="00F9344D"/>
    <w:rsid w:val="00F9433A"/>
    <w:rsid w:val="00FA721B"/>
    <w:rsid w:val="00FB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3C26285"/>
  <w15:chartTrackingRefBased/>
  <w15:docId w15:val="{23C0C511-D13E-45FB-8CC7-99A9157E9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24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D44"/>
    <w:pPr>
      <w:spacing w:after="360" w:line="312" w:lineRule="auto"/>
    </w:pPr>
    <w:rPr>
      <w:rFonts w:ascii="Times New Roman" w:hAnsi="Times New Roman"/>
      <w:sz w:val="24"/>
    </w:rPr>
  </w:style>
  <w:style w:type="paragraph" w:styleId="Rubrik1">
    <w:name w:val="heading 1"/>
    <w:aliases w:val="Huvudrubrik"/>
    <w:basedOn w:val="Normal"/>
    <w:next w:val="Normal"/>
    <w:link w:val="Rubrik1Char"/>
    <w:uiPriority w:val="9"/>
    <w:qFormat/>
    <w:rsid w:val="00F63569"/>
    <w:pPr>
      <w:keepNext/>
      <w:keepLines/>
      <w:spacing w:before="360" w:after="120"/>
      <w:contextualSpacing/>
      <w:outlineLvl w:val="0"/>
    </w:pPr>
    <w:rPr>
      <w:rFonts w:ascii="Arial" w:eastAsiaTheme="majorEastAsia" w:hAnsi="Arial" w:cstheme="majorBidi"/>
      <w:b/>
      <w:color w:val="000000" w:themeColor="text1"/>
      <w:sz w:val="44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63569"/>
    <w:pPr>
      <w:keepNext/>
      <w:keepLines/>
      <w:spacing w:before="480" w:after="120"/>
      <w:contextualSpacing/>
      <w:outlineLvl w:val="1"/>
    </w:pPr>
    <w:rPr>
      <w:rFonts w:ascii="Arial" w:eastAsiaTheme="majorEastAsia" w:hAnsi="Arial" w:cstheme="majorBidi"/>
      <w:b/>
      <w:color w:val="000000" w:themeColor="text1"/>
      <w:sz w:val="36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8583A"/>
    <w:pPr>
      <w:keepNext/>
      <w:keepLines/>
      <w:spacing w:before="240" w:after="80"/>
      <w:contextualSpacing/>
      <w:outlineLvl w:val="2"/>
    </w:pPr>
    <w:rPr>
      <w:rFonts w:ascii="Arial" w:eastAsiaTheme="majorEastAsia" w:hAnsi="Arial" w:cstheme="majorBidi"/>
      <w:b/>
      <w:sz w:val="30"/>
      <w:szCs w:val="30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1F78B5"/>
    <w:pPr>
      <w:keepNext/>
      <w:keepLines/>
      <w:spacing w:before="240" w:after="40"/>
      <w:contextualSpacing/>
      <w:outlineLvl w:val="3"/>
    </w:pPr>
    <w:rPr>
      <w:rFonts w:ascii="Arial" w:eastAsiaTheme="majorEastAsia" w:hAnsi="Arial" w:cstheme="majorBidi"/>
      <w:b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96B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96B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96B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96B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96B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Huvudrubrik Char"/>
    <w:basedOn w:val="Standardstycketeckensnitt"/>
    <w:link w:val="Rubrik1"/>
    <w:uiPriority w:val="9"/>
    <w:rsid w:val="00F63569"/>
    <w:rPr>
      <w:rFonts w:ascii="Arial" w:eastAsiaTheme="majorEastAsia" w:hAnsi="Arial" w:cstheme="majorBidi"/>
      <w:b/>
      <w:color w:val="000000" w:themeColor="text1"/>
      <w:sz w:val="44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F63569"/>
    <w:rPr>
      <w:rFonts w:ascii="Arial" w:eastAsiaTheme="majorEastAsia" w:hAnsi="Arial" w:cstheme="majorBidi"/>
      <w:b/>
      <w:color w:val="000000" w:themeColor="text1"/>
      <w:sz w:val="36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08583A"/>
    <w:rPr>
      <w:rFonts w:ascii="Arial" w:eastAsiaTheme="majorEastAsia" w:hAnsi="Arial" w:cstheme="majorBidi"/>
      <w:b/>
      <w:sz w:val="30"/>
      <w:szCs w:val="30"/>
    </w:rPr>
  </w:style>
  <w:style w:type="character" w:customStyle="1" w:styleId="Rubrik4Char">
    <w:name w:val="Rubrik 4 Char"/>
    <w:basedOn w:val="Standardstycketeckensnitt"/>
    <w:link w:val="Rubrik4"/>
    <w:uiPriority w:val="9"/>
    <w:rsid w:val="001F78B5"/>
    <w:rPr>
      <w:rFonts w:ascii="Arial" w:eastAsiaTheme="majorEastAsia" w:hAnsi="Arial" w:cstheme="majorBidi"/>
      <w:b/>
      <w:iCs/>
      <w:sz w:val="26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96B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96B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96B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96B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96B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96B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96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96B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96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6B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96BB2"/>
    <w:rPr>
      <w:i/>
      <w:iCs/>
      <w:color w:val="404040" w:themeColor="text1" w:themeTint="BF"/>
    </w:rPr>
  </w:style>
  <w:style w:type="paragraph" w:styleId="Liststycke">
    <w:name w:val="List Paragraph"/>
    <w:basedOn w:val="Normal"/>
    <w:link w:val="ListstyckeChar"/>
    <w:uiPriority w:val="34"/>
    <w:qFormat/>
    <w:rsid w:val="00B96BB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96B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96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96B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96BB2"/>
    <w:rPr>
      <w:b/>
      <w:bCs/>
      <w:smallCaps/>
      <w:color w:val="0F4761" w:themeColor="accent1" w:themeShade="BF"/>
      <w:spacing w:val="5"/>
    </w:rPr>
  </w:style>
  <w:style w:type="paragraph" w:styleId="Innehll1">
    <w:name w:val="toc 1"/>
    <w:basedOn w:val="Rubrik1"/>
    <w:next w:val="Normal"/>
    <w:autoRedefine/>
    <w:uiPriority w:val="39"/>
    <w:unhideWhenUsed/>
    <w:rsid w:val="00CB6C72"/>
    <w:pPr>
      <w:tabs>
        <w:tab w:val="right" w:leader="dot" w:pos="9062"/>
      </w:tabs>
      <w:spacing w:before="120" w:after="100"/>
    </w:pPr>
    <w:rPr>
      <w:sz w:val="22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A737BE"/>
    <w:pPr>
      <w:spacing w:before="240" w:after="0"/>
      <w:outlineLvl w:val="9"/>
    </w:pPr>
    <w:rPr>
      <w:b w:val="0"/>
      <w:kern w:val="0"/>
      <w:sz w:val="24"/>
      <w:szCs w:val="32"/>
      <w:lang w:eastAsia="sv-SE"/>
      <w14:ligatures w14:val="none"/>
    </w:rPr>
  </w:style>
  <w:style w:type="paragraph" w:styleId="Innehll2">
    <w:name w:val="toc 2"/>
    <w:basedOn w:val="Normal"/>
    <w:next w:val="Normal"/>
    <w:autoRedefine/>
    <w:uiPriority w:val="39"/>
    <w:unhideWhenUsed/>
    <w:rsid w:val="004874BB"/>
    <w:pPr>
      <w:tabs>
        <w:tab w:val="right" w:leader="dot" w:pos="9062"/>
      </w:tabs>
      <w:spacing w:after="100"/>
      <w:ind w:left="221"/>
    </w:pPr>
    <w:rPr>
      <w:rFonts w:ascii="Arial" w:hAnsi="Arial"/>
      <w:b/>
      <w:color w:val="000000" w:themeColor="text1"/>
      <w:sz w:val="20"/>
    </w:rPr>
  </w:style>
  <w:style w:type="paragraph" w:styleId="Innehll3">
    <w:name w:val="toc 3"/>
    <w:basedOn w:val="Normal"/>
    <w:next w:val="Normal"/>
    <w:autoRedefine/>
    <w:uiPriority w:val="39"/>
    <w:unhideWhenUsed/>
    <w:rsid w:val="004874BB"/>
    <w:pPr>
      <w:tabs>
        <w:tab w:val="right" w:leader="dot" w:pos="9062"/>
      </w:tabs>
      <w:spacing w:after="100"/>
      <w:ind w:left="442"/>
    </w:pPr>
    <w:rPr>
      <w:rFonts w:ascii="Arial" w:hAnsi="Arial"/>
      <w:sz w:val="20"/>
    </w:rPr>
  </w:style>
  <w:style w:type="character" w:styleId="Hyperlnk">
    <w:name w:val="Hyperlink"/>
    <w:basedOn w:val="Standardstycketeckensnitt"/>
    <w:uiPriority w:val="99"/>
    <w:unhideWhenUsed/>
    <w:rsid w:val="00B96BB2"/>
    <w:rPr>
      <w:color w:val="467886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A73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737BE"/>
    <w:rPr>
      <w:rFonts w:ascii="Times New Roman" w:hAnsi="Times New Roman"/>
      <w:sz w:val="24"/>
    </w:rPr>
  </w:style>
  <w:style w:type="paragraph" w:styleId="Sidfot">
    <w:name w:val="footer"/>
    <w:basedOn w:val="Normal"/>
    <w:link w:val="SidfotChar"/>
    <w:uiPriority w:val="99"/>
    <w:unhideWhenUsed/>
    <w:rsid w:val="00A737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737BE"/>
    <w:rPr>
      <w:rFonts w:ascii="Times New Roman" w:hAnsi="Times New Roman"/>
      <w:sz w:val="24"/>
    </w:rPr>
  </w:style>
  <w:style w:type="paragraph" w:customStyle="1" w:styleId="SidfotNormal">
    <w:name w:val="Sidfot Normal"/>
    <w:link w:val="SidfotNormalChar"/>
    <w:qFormat/>
    <w:rsid w:val="00E5495D"/>
    <w:pPr>
      <w:tabs>
        <w:tab w:val="center" w:pos="4252"/>
      </w:tabs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SidfotBold">
    <w:name w:val="Sidfot Bold"/>
    <w:basedOn w:val="SidfotNormal"/>
    <w:link w:val="SidfotBoldChar"/>
    <w:qFormat/>
    <w:rsid w:val="00E5495D"/>
    <w:rPr>
      <w:b/>
      <w:bCs/>
    </w:rPr>
  </w:style>
  <w:style w:type="character" w:customStyle="1" w:styleId="SidfotNormalChar">
    <w:name w:val="Sidfot Normal Char"/>
    <w:basedOn w:val="Standardstycketeckensnitt"/>
    <w:link w:val="SidfotNormal"/>
    <w:rsid w:val="00E5495D"/>
    <w:rPr>
      <w:rFonts w:ascii="Arial" w:hAnsi="Arial" w:cs="Arial"/>
      <w:sz w:val="16"/>
      <w:szCs w:val="16"/>
    </w:rPr>
  </w:style>
  <w:style w:type="character" w:customStyle="1" w:styleId="SidfotBoldChar">
    <w:name w:val="Sidfot Bold Char"/>
    <w:basedOn w:val="SidfotNormalChar"/>
    <w:link w:val="SidfotBold"/>
    <w:rsid w:val="00E5495D"/>
    <w:rPr>
      <w:rFonts w:ascii="Arial" w:hAnsi="Arial" w:cs="Arial"/>
      <w:b/>
      <w:bCs/>
      <w:sz w:val="16"/>
      <w:szCs w:val="16"/>
    </w:rPr>
  </w:style>
  <w:style w:type="table" w:styleId="Tabellrutnt">
    <w:name w:val="Table Grid"/>
    <w:basedOn w:val="Normaltabell"/>
    <w:uiPriority w:val="39"/>
    <w:rsid w:val="00AE6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link w:val="BrdtextChar"/>
    <w:uiPriority w:val="99"/>
    <w:unhideWhenUsed/>
    <w:qFormat/>
    <w:rsid w:val="00AE6D44"/>
    <w:pPr>
      <w:tabs>
        <w:tab w:val="left" w:pos="6029"/>
      </w:tabs>
      <w:spacing w:after="320" w:line="320" w:lineRule="exact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rdtextChar">
    <w:name w:val="Brödtext Char"/>
    <w:basedOn w:val="Standardstycketeckensnitt"/>
    <w:link w:val="Brdtext"/>
    <w:uiPriority w:val="99"/>
    <w:rsid w:val="00AE6D44"/>
    <w:rPr>
      <w:rFonts w:ascii="Times New Roman" w:hAnsi="Times New Roman" w:cs="Times New Roman"/>
      <w:sz w:val="24"/>
      <w:szCs w:val="24"/>
      <w:lang w:val="en-US"/>
    </w:rPr>
  </w:style>
  <w:style w:type="paragraph" w:customStyle="1" w:styleId="Dokumenttitel">
    <w:name w:val="Dokumenttitel"/>
    <w:link w:val="DokumenttitelChar"/>
    <w:qFormat/>
    <w:rsid w:val="004E2E68"/>
    <w:pPr>
      <w:spacing w:after="160"/>
      <w:jc w:val="center"/>
    </w:pPr>
    <w:rPr>
      <w:rFonts w:ascii="Arial" w:eastAsiaTheme="majorEastAsia" w:hAnsi="Arial" w:cstheme="majorBidi"/>
      <w:b/>
      <w:color w:val="000000" w:themeColor="text1"/>
      <w:sz w:val="48"/>
      <w:szCs w:val="48"/>
    </w:rPr>
  </w:style>
  <w:style w:type="character" w:customStyle="1" w:styleId="DokumenttitelChar">
    <w:name w:val="Dokumenttitel Char"/>
    <w:basedOn w:val="Standardstycketeckensnitt"/>
    <w:link w:val="Dokumenttitel"/>
    <w:rsid w:val="004E2E68"/>
    <w:rPr>
      <w:rFonts w:ascii="Arial" w:eastAsiaTheme="majorEastAsia" w:hAnsi="Arial" w:cstheme="majorBidi"/>
      <w:b/>
      <w:color w:val="000000" w:themeColor="text1"/>
      <w:sz w:val="48"/>
      <w:szCs w:val="48"/>
    </w:rPr>
  </w:style>
  <w:style w:type="paragraph" w:customStyle="1" w:styleId="Att-listaUS">
    <w:name w:val="Att-lista US"/>
    <w:link w:val="Att-listaUSChar"/>
    <w:rsid w:val="0082191B"/>
    <w:pPr>
      <w:spacing w:after="360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Att-listaUSChar">
    <w:name w:val="Att-lista US Char"/>
    <w:basedOn w:val="Standardstycketeckensnitt"/>
    <w:link w:val="Att-listaUS"/>
    <w:rsid w:val="0082191B"/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Punktlistor">
    <w:name w:val="Punktlistor"/>
    <w:basedOn w:val="Liststycke"/>
    <w:link w:val="PunktlistorChar"/>
    <w:qFormat/>
    <w:rsid w:val="008F1A49"/>
    <w:pPr>
      <w:numPr>
        <w:numId w:val="5"/>
      </w:numPr>
      <w:ind w:left="714" w:hanging="357"/>
      <w:contextualSpacing w:val="0"/>
    </w:pPr>
  </w:style>
  <w:style w:type="character" w:customStyle="1" w:styleId="ListstyckeChar">
    <w:name w:val="Liststycke Char"/>
    <w:basedOn w:val="Standardstycketeckensnitt"/>
    <w:link w:val="Liststycke"/>
    <w:uiPriority w:val="34"/>
    <w:rsid w:val="00BF2984"/>
    <w:rPr>
      <w:rFonts w:ascii="Times New Roman" w:hAnsi="Times New Roman"/>
      <w:sz w:val="24"/>
    </w:rPr>
  </w:style>
  <w:style w:type="character" w:customStyle="1" w:styleId="PunktlistorChar">
    <w:name w:val="Punktlistor Char"/>
    <w:basedOn w:val="ListstyckeChar"/>
    <w:link w:val="Punktlistor"/>
    <w:rsid w:val="008F1A49"/>
    <w:rPr>
      <w:rFonts w:ascii="Times New Roman" w:hAnsi="Times New Roman"/>
      <w:sz w:val="24"/>
    </w:rPr>
  </w:style>
  <w:style w:type="paragraph" w:customStyle="1" w:styleId="Numreradelistor">
    <w:name w:val="Numrerade listor"/>
    <w:basedOn w:val="Punktlistor"/>
    <w:link w:val="NumreradelistorChar"/>
    <w:qFormat/>
    <w:rsid w:val="007C7A79"/>
    <w:pPr>
      <w:numPr>
        <w:numId w:val="3"/>
      </w:numPr>
    </w:pPr>
  </w:style>
  <w:style w:type="character" w:customStyle="1" w:styleId="NumreradelistorChar">
    <w:name w:val="Numrerade listor Char"/>
    <w:basedOn w:val="PunktlistorChar"/>
    <w:link w:val="Numreradelistor"/>
    <w:rsid w:val="007C7A7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fin%20Valverius\OneDrive%20-%20Ume&#229;%20studentk&#229;r\Dokument%20-%20Valvet\Media\Grundakter\Grafisk%20profil\Dokumentmallar\Wordmall\Umea&#778;%20studentka&#778;r%20-%20NY%20Wordmall%20bla&#778;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283AB8D31B3846827D3024DD5F264C" ma:contentTypeVersion="18" ma:contentTypeDescription="Skapa ett nytt dokument." ma:contentTypeScope="" ma:versionID="9dbb487b930eab3d5a53bbc04b118241">
  <xsd:schema xmlns:xsd="http://www.w3.org/2001/XMLSchema" xmlns:xs="http://www.w3.org/2001/XMLSchema" xmlns:p="http://schemas.microsoft.com/office/2006/metadata/properties" xmlns:ns2="97fa4d05-808e-44e0-bd8b-550a30d6409c" xmlns:ns3="2c97caa9-eefc-4011-ac92-c4a14637d76e" targetNamespace="http://schemas.microsoft.com/office/2006/metadata/properties" ma:root="true" ma:fieldsID="93f671c49750348e4db634fe885f2e3c" ns2:_="" ns3:_="">
    <xsd:import namespace="97fa4d05-808e-44e0-bd8b-550a30d6409c"/>
    <xsd:import namespace="2c97caa9-eefc-4011-ac92-c4a14637d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a4d05-808e-44e0-bd8b-550a30d64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4089472f-09bf-4092-8238-f746fb76a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7caa9-eefc-4011-ac92-c4a14637d76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4163a71-e9fa-4b3b-a288-3a7518604967}" ma:internalName="TaxCatchAll" ma:showField="CatchAllData" ma:web="2c97caa9-eefc-4011-ac92-c4a14637d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787C0-5568-4841-B6A0-20563ED27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a4d05-808e-44e0-bd8b-550a30d6409c"/>
    <ds:schemaRef ds:uri="2c97caa9-eefc-4011-ac92-c4a14637d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EB3EFF-0B3C-4F87-AACD-8FB568F688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0B396-DE11-419D-961E-AFEBF8646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Umeå studentkår - NY Wordmall blå</Template>
  <TotalTime>28</TotalTime>
  <Pages>3</Pages>
  <Words>250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Valverius</dc:creator>
  <cp:keywords/>
  <dc:description/>
  <cp:lastModifiedBy>Josefin Valverius</cp:lastModifiedBy>
  <cp:revision>15</cp:revision>
  <dcterms:created xsi:type="dcterms:W3CDTF">2025-08-05T11:40:00Z</dcterms:created>
  <dcterms:modified xsi:type="dcterms:W3CDTF">2025-10-09T14:16:00Z</dcterms:modified>
</cp:coreProperties>
</file>