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06F14" w14:textId="2DCD9561" w:rsidR="00F817A9" w:rsidRDefault="00514EA4" w:rsidP="00F817A9">
      <w:pPr>
        <w:pStyle w:val="Rubrik3"/>
        <w:jc w:val="center"/>
        <w:rPr>
          <w:rFonts w:ascii="Neighbor" w:hAnsi="Neighbor"/>
          <w:b w:val="0"/>
          <w:bCs/>
          <w:sz w:val="44"/>
          <w:szCs w:val="44"/>
        </w:rPr>
      </w:pPr>
      <w:r w:rsidRPr="00514EA4">
        <w:rPr>
          <w:rFonts w:ascii="Neighbor" w:hAnsi="Neighbor"/>
          <w:b w:val="0"/>
          <w:bCs/>
          <w:sz w:val="44"/>
          <w:szCs w:val="44"/>
        </w:rPr>
        <w:t xml:space="preserve">Beslutsuppföljning för </w:t>
      </w:r>
      <w:r w:rsidR="002F3BB7">
        <w:rPr>
          <w:rFonts w:ascii="Neighbor" w:hAnsi="Neighbor"/>
          <w:b w:val="0"/>
          <w:bCs/>
          <w:sz w:val="44"/>
          <w:szCs w:val="44"/>
        </w:rPr>
        <w:t>SEKTIONEN/FÖRENINGEN</w:t>
      </w:r>
    </w:p>
    <w:p w14:paraId="17A9131A" w14:textId="78B34416" w:rsidR="00FD0C12" w:rsidRPr="00FD0C12" w:rsidRDefault="00FD0C12" w:rsidP="00FD0C12">
      <w:r>
        <w:t xml:space="preserve">Detta är en beslutsuppföljning för att få en översikt över de beslut som ni tagit i er styrelse (eller utskott, eller arbetsgrupp). </w:t>
      </w:r>
      <w:r w:rsidR="00AA02D7">
        <w:t>Syftet är att ge översikt, underlätta delegering, identifiera när, var, hur</w:t>
      </w:r>
      <w:r w:rsidR="00CD7120">
        <w:t>, och varför</w:t>
      </w:r>
      <w:r w:rsidR="00AA02D7">
        <w:t xml:space="preserve"> </w:t>
      </w:r>
      <w:r w:rsidR="00CD7120">
        <w:t xml:space="preserve">uppgifter och beslut stannar upp. </w:t>
      </w:r>
    </w:p>
    <w:p w14:paraId="12D237DF" w14:textId="77777777" w:rsidR="00514EA4" w:rsidRPr="00BE2EA4" w:rsidRDefault="00514EA4" w:rsidP="00BE2EA4">
      <w:pPr>
        <w:spacing w:after="0"/>
        <w:rPr>
          <w:sz w:val="20"/>
          <w:szCs w:val="18"/>
        </w:rPr>
      </w:pPr>
    </w:p>
    <w:tbl>
      <w:tblPr>
        <w:tblStyle w:val="Oformateradtabell1"/>
        <w:tblW w:w="14034" w:type="dxa"/>
        <w:tblLook w:val="04A0" w:firstRow="1" w:lastRow="0" w:firstColumn="1" w:lastColumn="0" w:noHBand="0" w:noVBand="1"/>
      </w:tblPr>
      <w:tblGrid>
        <w:gridCol w:w="1560"/>
        <w:gridCol w:w="5386"/>
        <w:gridCol w:w="2126"/>
        <w:gridCol w:w="3686"/>
        <w:gridCol w:w="1276"/>
      </w:tblGrid>
      <w:tr w:rsidR="00AC07A1" w:rsidRPr="00AC07A1" w14:paraId="2FF01F22" w14:textId="77777777" w:rsidTr="003E77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25B6252E" w14:textId="77777777" w:rsidR="00514EA4" w:rsidRPr="00AC07A1" w:rsidRDefault="00514EA4" w:rsidP="00514EA4">
            <w:pPr>
              <w:spacing w:after="0"/>
              <w:rPr>
                <w:rFonts w:ascii="Arial" w:hAnsi="Arial" w:cs="Arial"/>
                <w:b w:val="0"/>
                <w:bCs w:val="0"/>
                <w:sz w:val="20"/>
                <w:szCs w:val="18"/>
              </w:rPr>
            </w:pPr>
            <w:r w:rsidRPr="00AC07A1">
              <w:rPr>
                <w:rFonts w:ascii="Arial" w:hAnsi="Arial" w:cs="Arial"/>
                <w:sz w:val="20"/>
                <w:szCs w:val="18"/>
              </w:rPr>
              <w:t>Beslutsdatum</w:t>
            </w:r>
          </w:p>
        </w:tc>
        <w:tc>
          <w:tcPr>
            <w:tcW w:w="5386" w:type="dxa"/>
          </w:tcPr>
          <w:p w14:paraId="57BD0DE8" w14:textId="77777777" w:rsidR="00514EA4" w:rsidRPr="00AC07A1" w:rsidRDefault="00514EA4" w:rsidP="00514EA4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18"/>
              </w:rPr>
            </w:pPr>
            <w:r w:rsidRPr="00AC07A1">
              <w:rPr>
                <w:rFonts w:ascii="Arial" w:hAnsi="Arial" w:cs="Arial"/>
                <w:sz w:val="20"/>
                <w:szCs w:val="18"/>
              </w:rPr>
              <w:t>Beslut</w:t>
            </w:r>
          </w:p>
        </w:tc>
        <w:tc>
          <w:tcPr>
            <w:tcW w:w="2126" w:type="dxa"/>
          </w:tcPr>
          <w:p w14:paraId="0ACB5FF7" w14:textId="77777777" w:rsidR="00514EA4" w:rsidRPr="00AC07A1" w:rsidRDefault="00514EA4" w:rsidP="00514EA4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18"/>
              </w:rPr>
            </w:pPr>
            <w:r w:rsidRPr="00AC07A1">
              <w:rPr>
                <w:rFonts w:ascii="Arial" w:hAnsi="Arial" w:cs="Arial"/>
                <w:sz w:val="20"/>
                <w:szCs w:val="18"/>
              </w:rPr>
              <w:t>Ansvarig</w:t>
            </w:r>
          </w:p>
        </w:tc>
        <w:tc>
          <w:tcPr>
            <w:tcW w:w="3686" w:type="dxa"/>
          </w:tcPr>
          <w:p w14:paraId="372D42AD" w14:textId="496A0511" w:rsidR="00514EA4" w:rsidRPr="00AC07A1" w:rsidRDefault="00514EA4" w:rsidP="00514EA4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18"/>
              </w:rPr>
            </w:pPr>
            <w:r w:rsidRPr="00AC07A1">
              <w:rPr>
                <w:rFonts w:ascii="Arial" w:hAnsi="Arial" w:cs="Arial"/>
                <w:sz w:val="20"/>
                <w:szCs w:val="18"/>
              </w:rPr>
              <w:t>Uppdatering</w:t>
            </w:r>
            <w:r w:rsidR="00C91DD1">
              <w:rPr>
                <w:rFonts w:ascii="Arial" w:hAnsi="Arial" w:cs="Arial"/>
                <w:sz w:val="20"/>
                <w:szCs w:val="18"/>
              </w:rPr>
              <w:t>/kommentar</w:t>
            </w:r>
          </w:p>
        </w:tc>
        <w:tc>
          <w:tcPr>
            <w:tcW w:w="1276" w:type="dxa"/>
          </w:tcPr>
          <w:p w14:paraId="5E63A64F" w14:textId="1A051990" w:rsidR="002F3BB7" w:rsidRPr="00AC07A1" w:rsidRDefault="00514EA4" w:rsidP="00514EA4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18"/>
              </w:rPr>
            </w:pPr>
            <w:r w:rsidRPr="00AC07A1">
              <w:rPr>
                <w:rFonts w:ascii="Arial" w:hAnsi="Arial" w:cs="Arial"/>
                <w:sz w:val="20"/>
                <w:szCs w:val="18"/>
              </w:rPr>
              <w:t>Status</w:t>
            </w:r>
          </w:p>
        </w:tc>
      </w:tr>
      <w:tr w:rsidR="002F3BB7" w:rsidRPr="00AC07A1" w14:paraId="1B328384" w14:textId="77777777" w:rsidTr="003E7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2135F6C8" w14:textId="73522EBB" w:rsidR="002F3BB7" w:rsidRPr="005F5BE3" w:rsidRDefault="002F3BB7" w:rsidP="00514EA4">
            <w:pPr>
              <w:spacing w:after="0"/>
              <w:rPr>
                <w:rFonts w:cs="Times New Roman"/>
                <w:sz w:val="22"/>
                <w:szCs w:val="20"/>
              </w:rPr>
            </w:pPr>
            <w:r w:rsidRPr="005F5BE3">
              <w:rPr>
                <w:rFonts w:cs="Times New Roman"/>
                <w:sz w:val="22"/>
                <w:szCs w:val="20"/>
              </w:rPr>
              <w:t>Skriv här det datum som beslutet togs</w:t>
            </w:r>
          </w:p>
        </w:tc>
        <w:tc>
          <w:tcPr>
            <w:tcW w:w="5386" w:type="dxa"/>
          </w:tcPr>
          <w:p w14:paraId="2E490AF5" w14:textId="53FDA76D" w:rsidR="002F3BB7" w:rsidRPr="005F5BE3" w:rsidRDefault="002F3BB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0"/>
              </w:rPr>
            </w:pPr>
            <w:r w:rsidRPr="005F5BE3">
              <w:rPr>
                <w:rFonts w:cs="Times New Roman"/>
                <w:sz w:val="22"/>
                <w:szCs w:val="20"/>
              </w:rPr>
              <w:t>Skriv här det beslut som togs, och förslagsvis på en ”Att..”-form</w:t>
            </w:r>
          </w:p>
        </w:tc>
        <w:tc>
          <w:tcPr>
            <w:tcW w:w="2126" w:type="dxa"/>
          </w:tcPr>
          <w:p w14:paraId="43362A9A" w14:textId="50DB1DD7" w:rsidR="002F3BB7" w:rsidRPr="005F5BE3" w:rsidRDefault="002F3BB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0"/>
              </w:rPr>
            </w:pPr>
            <w:r w:rsidRPr="005F5BE3">
              <w:rPr>
                <w:rFonts w:cs="Times New Roman"/>
                <w:sz w:val="22"/>
                <w:szCs w:val="20"/>
              </w:rPr>
              <w:t>Skriv här vem som är ansvarig för att beslutet som togs genomförs</w:t>
            </w:r>
          </w:p>
        </w:tc>
        <w:tc>
          <w:tcPr>
            <w:tcW w:w="3686" w:type="dxa"/>
          </w:tcPr>
          <w:p w14:paraId="100D285F" w14:textId="2CDAD48E" w:rsidR="002F3BB7" w:rsidRPr="005F5BE3" w:rsidRDefault="002F3BB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0"/>
              </w:rPr>
            </w:pPr>
            <w:r w:rsidRPr="005F5BE3">
              <w:rPr>
                <w:rFonts w:cs="Times New Roman"/>
                <w:sz w:val="22"/>
                <w:szCs w:val="20"/>
              </w:rPr>
              <w:t xml:space="preserve">Skriv kommentarer </w:t>
            </w:r>
            <w:r w:rsidR="00FD0C12" w:rsidRPr="005F5BE3">
              <w:rPr>
                <w:rFonts w:cs="Times New Roman"/>
                <w:sz w:val="22"/>
                <w:szCs w:val="20"/>
              </w:rPr>
              <w:t>och uppdateringar som ska kommas ihåg!</w:t>
            </w:r>
          </w:p>
        </w:tc>
        <w:tc>
          <w:tcPr>
            <w:tcW w:w="1276" w:type="dxa"/>
          </w:tcPr>
          <w:p w14:paraId="63D2707E" w14:textId="48F34A60" w:rsidR="002F3BB7" w:rsidRPr="005F5BE3" w:rsidRDefault="00FD0C12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0"/>
              </w:rPr>
            </w:pPr>
            <w:r w:rsidRPr="005F5BE3">
              <w:rPr>
                <w:rFonts w:cs="Times New Roman"/>
                <w:sz w:val="22"/>
                <w:szCs w:val="20"/>
              </w:rPr>
              <w:t>Pågående eller Avslutat</w:t>
            </w:r>
          </w:p>
        </w:tc>
      </w:tr>
      <w:tr w:rsidR="002F3BB7" w:rsidRPr="00AC07A1" w14:paraId="3944CEA0" w14:textId="77777777" w:rsidTr="003E7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41F129BF" w14:textId="69D7A814" w:rsidR="002F3BB7" w:rsidRPr="005F5BE3" w:rsidRDefault="002F3BB7" w:rsidP="00514EA4">
            <w:pPr>
              <w:spacing w:after="0"/>
              <w:rPr>
                <w:rFonts w:cs="Times New Roman"/>
                <w:sz w:val="22"/>
                <w:szCs w:val="20"/>
              </w:rPr>
            </w:pPr>
            <w:r w:rsidRPr="005F5BE3">
              <w:rPr>
                <w:rFonts w:cs="Times New Roman"/>
                <w:sz w:val="22"/>
                <w:szCs w:val="20"/>
              </w:rPr>
              <w:t>202X-XX-XX</w:t>
            </w:r>
          </w:p>
        </w:tc>
        <w:tc>
          <w:tcPr>
            <w:tcW w:w="5386" w:type="dxa"/>
          </w:tcPr>
          <w:p w14:paraId="1952BC0D" w14:textId="5B8D389B" w:rsidR="002F3BB7" w:rsidRPr="005F5BE3" w:rsidRDefault="002F3BB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0"/>
              </w:rPr>
            </w:pPr>
            <w:r w:rsidRPr="005F5BE3">
              <w:rPr>
                <w:rFonts w:cs="Times New Roman"/>
                <w:sz w:val="22"/>
                <w:szCs w:val="20"/>
              </w:rPr>
              <w:t>Att genomföra</w:t>
            </w:r>
            <w:r w:rsidR="00DF6D28" w:rsidRPr="005F5BE3">
              <w:rPr>
                <w:rFonts w:cs="Times New Roman"/>
                <w:sz w:val="22"/>
                <w:szCs w:val="20"/>
              </w:rPr>
              <w:t>…</w:t>
            </w:r>
          </w:p>
          <w:p w14:paraId="11EDA67E" w14:textId="119A125F" w:rsidR="002F3BB7" w:rsidRPr="005F5BE3" w:rsidRDefault="002F3BB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0"/>
              </w:rPr>
            </w:pPr>
            <w:r w:rsidRPr="005F5BE3">
              <w:rPr>
                <w:rFonts w:cs="Times New Roman"/>
                <w:sz w:val="22"/>
                <w:szCs w:val="20"/>
              </w:rPr>
              <w:t>Att</w:t>
            </w:r>
            <w:r w:rsidR="00FD0C12" w:rsidRPr="005F5BE3">
              <w:rPr>
                <w:rFonts w:cs="Times New Roman"/>
                <w:sz w:val="22"/>
                <w:szCs w:val="20"/>
              </w:rPr>
              <w:t xml:space="preserve"> ta kontakt med</w:t>
            </w:r>
            <w:r w:rsidR="00DF6D28" w:rsidRPr="005F5BE3">
              <w:rPr>
                <w:rFonts w:cs="Times New Roman"/>
                <w:sz w:val="22"/>
                <w:szCs w:val="20"/>
              </w:rPr>
              <w:t>…</w:t>
            </w:r>
          </w:p>
          <w:p w14:paraId="5BDB5708" w14:textId="5D4D9BC7" w:rsidR="00FD0C12" w:rsidRPr="005F5BE3" w:rsidRDefault="00FD0C12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0"/>
              </w:rPr>
            </w:pPr>
            <w:r w:rsidRPr="005F5BE3">
              <w:rPr>
                <w:rFonts w:cs="Times New Roman"/>
                <w:sz w:val="22"/>
                <w:szCs w:val="20"/>
              </w:rPr>
              <w:t xml:space="preserve">Att </w:t>
            </w:r>
            <w:r w:rsidR="00DF6D28" w:rsidRPr="005F5BE3">
              <w:rPr>
                <w:rFonts w:cs="Times New Roman"/>
                <w:sz w:val="22"/>
                <w:szCs w:val="20"/>
              </w:rPr>
              <w:t>undersöka…</w:t>
            </w:r>
          </w:p>
        </w:tc>
        <w:tc>
          <w:tcPr>
            <w:tcW w:w="2126" w:type="dxa"/>
          </w:tcPr>
          <w:p w14:paraId="08A6B529" w14:textId="6C911BC2" w:rsidR="002F3BB7" w:rsidRPr="005F5BE3" w:rsidRDefault="00DF6D28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0"/>
              </w:rPr>
            </w:pPr>
            <w:r w:rsidRPr="005F5BE3">
              <w:rPr>
                <w:rFonts w:cs="Times New Roman"/>
                <w:sz w:val="22"/>
                <w:szCs w:val="20"/>
              </w:rPr>
              <w:t>Kim Kimdalsson</w:t>
            </w:r>
          </w:p>
        </w:tc>
        <w:tc>
          <w:tcPr>
            <w:tcW w:w="3686" w:type="dxa"/>
          </w:tcPr>
          <w:p w14:paraId="7E80A4E8" w14:textId="56971497" w:rsidR="002F3BB7" w:rsidRPr="005F5BE3" w:rsidRDefault="00DF6D28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0"/>
              </w:rPr>
            </w:pPr>
            <w:r w:rsidRPr="005F5BE3">
              <w:rPr>
                <w:rFonts w:cs="Times New Roman"/>
                <w:sz w:val="22"/>
                <w:szCs w:val="20"/>
              </w:rPr>
              <w:t xml:space="preserve">Inväntar svar på </w:t>
            </w:r>
            <w:proofErr w:type="gramStart"/>
            <w:r w:rsidRPr="005F5BE3">
              <w:rPr>
                <w:rFonts w:cs="Times New Roman"/>
                <w:sz w:val="22"/>
                <w:szCs w:val="20"/>
              </w:rPr>
              <w:t>mail</w:t>
            </w:r>
            <w:proofErr w:type="gramEnd"/>
          </w:p>
        </w:tc>
        <w:tc>
          <w:tcPr>
            <w:tcW w:w="1276" w:type="dxa"/>
          </w:tcPr>
          <w:p w14:paraId="28434F45" w14:textId="1CF6276A" w:rsidR="002F3BB7" w:rsidRPr="005F5BE3" w:rsidRDefault="00DF6D28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0"/>
              </w:rPr>
            </w:pPr>
            <w:r w:rsidRPr="005F5BE3">
              <w:rPr>
                <w:rFonts w:cs="Times New Roman"/>
                <w:sz w:val="22"/>
                <w:szCs w:val="20"/>
              </w:rPr>
              <w:t>Pågående</w:t>
            </w:r>
          </w:p>
        </w:tc>
      </w:tr>
      <w:tr w:rsidR="002F3BB7" w:rsidRPr="00AC07A1" w14:paraId="5ABCF4A7" w14:textId="77777777" w:rsidTr="003E7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0A2FB126" w14:textId="64936D60" w:rsidR="002F3BB7" w:rsidRPr="005F5BE3" w:rsidRDefault="00DF6D28" w:rsidP="00514EA4">
            <w:pPr>
              <w:spacing w:after="0"/>
              <w:rPr>
                <w:rFonts w:cs="Times New Roman"/>
                <w:sz w:val="22"/>
                <w:szCs w:val="20"/>
              </w:rPr>
            </w:pPr>
            <w:r w:rsidRPr="005F5BE3">
              <w:rPr>
                <w:rFonts w:cs="Times New Roman"/>
                <w:sz w:val="22"/>
                <w:szCs w:val="20"/>
              </w:rPr>
              <w:t>202X-XX-XX</w:t>
            </w:r>
          </w:p>
        </w:tc>
        <w:tc>
          <w:tcPr>
            <w:tcW w:w="5386" w:type="dxa"/>
          </w:tcPr>
          <w:p w14:paraId="62ABB7D3" w14:textId="74BB91F2" w:rsidR="002F3BB7" w:rsidRPr="005F5BE3" w:rsidRDefault="00DF6D28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0"/>
              </w:rPr>
            </w:pPr>
            <w:r w:rsidRPr="005F5BE3">
              <w:rPr>
                <w:rFonts w:cs="Times New Roman"/>
                <w:sz w:val="22"/>
                <w:szCs w:val="20"/>
              </w:rPr>
              <w:t>Att ha årsmöte den XX/XX</w:t>
            </w:r>
          </w:p>
        </w:tc>
        <w:tc>
          <w:tcPr>
            <w:tcW w:w="2126" w:type="dxa"/>
          </w:tcPr>
          <w:p w14:paraId="70B7FC41" w14:textId="01E40FBB" w:rsidR="002F3BB7" w:rsidRPr="005F5BE3" w:rsidRDefault="00CD7120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0"/>
              </w:rPr>
            </w:pPr>
            <w:r w:rsidRPr="005F5BE3">
              <w:rPr>
                <w:rFonts w:cs="Times New Roman"/>
                <w:sz w:val="22"/>
                <w:szCs w:val="20"/>
              </w:rPr>
              <w:t xml:space="preserve">Vide </w:t>
            </w:r>
            <w:proofErr w:type="spellStart"/>
            <w:r w:rsidRPr="005F5BE3">
              <w:rPr>
                <w:rFonts w:cs="Times New Roman"/>
                <w:sz w:val="22"/>
                <w:szCs w:val="20"/>
              </w:rPr>
              <w:t>Videung</w:t>
            </w:r>
            <w:proofErr w:type="spellEnd"/>
          </w:p>
        </w:tc>
        <w:tc>
          <w:tcPr>
            <w:tcW w:w="3686" w:type="dxa"/>
          </w:tcPr>
          <w:p w14:paraId="5D554B50" w14:textId="1E4EB86F" w:rsidR="002F3BB7" w:rsidRPr="005F5BE3" w:rsidRDefault="00745578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0"/>
              </w:rPr>
            </w:pPr>
            <w:r w:rsidRPr="005F5BE3">
              <w:rPr>
                <w:rFonts w:cs="Times New Roman"/>
                <w:sz w:val="22"/>
                <w:szCs w:val="20"/>
              </w:rPr>
              <w:t>Väntar på årsmöteshandlingarna</w:t>
            </w:r>
          </w:p>
        </w:tc>
        <w:tc>
          <w:tcPr>
            <w:tcW w:w="1276" w:type="dxa"/>
          </w:tcPr>
          <w:p w14:paraId="2C372616" w14:textId="07867B6D" w:rsidR="002F3BB7" w:rsidRPr="005F5BE3" w:rsidRDefault="00745578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0"/>
              </w:rPr>
            </w:pPr>
            <w:r w:rsidRPr="005F5BE3">
              <w:rPr>
                <w:rFonts w:cs="Times New Roman"/>
                <w:sz w:val="22"/>
                <w:szCs w:val="20"/>
              </w:rPr>
              <w:t>Pågående</w:t>
            </w:r>
          </w:p>
        </w:tc>
      </w:tr>
      <w:tr w:rsidR="002F3BB7" w:rsidRPr="00AC07A1" w14:paraId="052BE073" w14:textId="77777777" w:rsidTr="003E7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44C08650" w14:textId="1C710839" w:rsidR="002F3BB7" w:rsidRPr="005F5BE3" w:rsidRDefault="00745578" w:rsidP="00514EA4">
            <w:pPr>
              <w:spacing w:after="0"/>
              <w:rPr>
                <w:rFonts w:cs="Times New Roman"/>
                <w:sz w:val="22"/>
                <w:szCs w:val="20"/>
              </w:rPr>
            </w:pPr>
            <w:r w:rsidRPr="005F5BE3">
              <w:rPr>
                <w:rFonts w:cs="Times New Roman"/>
                <w:sz w:val="22"/>
                <w:szCs w:val="20"/>
              </w:rPr>
              <w:t>202X-XX-XX</w:t>
            </w:r>
          </w:p>
        </w:tc>
        <w:tc>
          <w:tcPr>
            <w:tcW w:w="5386" w:type="dxa"/>
          </w:tcPr>
          <w:p w14:paraId="28ED7E3C" w14:textId="37F686B6" w:rsidR="002F3BB7" w:rsidRPr="005F5BE3" w:rsidRDefault="00745578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0"/>
              </w:rPr>
            </w:pPr>
            <w:r w:rsidRPr="005F5BE3">
              <w:rPr>
                <w:rFonts w:cs="Times New Roman"/>
                <w:sz w:val="22"/>
                <w:szCs w:val="20"/>
              </w:rPr>
              <w:t xml:space="preserve">Att </w:t>
            </w:r>
            <w:r w:rsidR="000A1190" w:rsidRPr="005F5BE3">
              <w:rPr>
                <w:rFonts w:cs="Times New Roman"/>
                <w:sz w:val="22"/>
                <w:szCs w:val="20"/>
              </w:rPr>
              <w:t>Kim ska sammanställa verksamhetsberättelse och verksamhetsplan för verksamhetsåret tillsammans med arbetsutskottet</w:t>
            </w:r>
          </w:p>
        </w:tc>
        <w:tc>
          <w:tcPr>
            <w:tcW w:w="2126" w:type="dxa"/>
          </w:tcPr>
          <w:p w14:paraId="3A108F1A" w14:textId="179BAD59" w:rsidR="002F3BB7" w:rsidRPr="005F5BE3" w:rsidRDefault="000A1190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0"/>
              </w:rPr>
            </w:pPr>
            <w:r w:rsidRPr="005F5BE3">
              <w:rPr>
                <w:rFonts w:cs="Times New Roman"/>
                <w:sz w:val="22"/>
                <w:szCs w:val="20"/>
              </w:rPr>
              <w:t>Kim Kimdalsson</w:t>
            </w:r>
          </w:p>
        </w:tc>
        <w:tc>
          <w:tcPr>
            <w:tcW w:w="3686" w:type="dxa"/>
          </w:tcPr>
          <w:p w14:paraId="284EA0FA" w14:textId="6506B181" w:rsidR="002F3BB7" w:rsidRPr="005F5BE3" w:rsidRDefault="000A1190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0"/>
              </w:rPr>
            </w:pPr>
            <w:r w:rsidRPr="005F5BE3">
              <w:rPr>
                <w:rFonts w:cs="Times New Roman"/>
                <w:sz w:val="22"/>
                <w:szCs w:val="20"/>
              </w:rPr>
              <w:t>Bjuder in till uppstartsmöte den XX/XY</w:t>
            </w:r>
          </w:p>
        </w:tc>
        <w:tc>
          <w:tcPr>
            <w:tcW w:w="1276" w:type="dxa"/>
          </w:tcPr>
          <w:p w14:paraId="6B826A10" w14:textId="74F3D87E" w:rsidR="002F3BB7" w:rsidRPr="005F5BE3" w:rsidRDefault="000A1190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0"/>
              </w:rPr>
            </w:pPr>
            <w:r w:rsidRPr="005F5BE3">
              <w:rPr>
                <w:rFonts w:cs="Times New Roman"/>
                <w:sz w:val="22"/>
                <w:szCs w:val="20"/>
              </w:rPr>
              <w:t>Pågående</w:t>
            </w:r>
          </w:p>
        </w:tc>
      </w:tr>
      <w:tr w:rsidR="002F3BB7" w:rsidRPr="00AC07A1" w14:paraId="29C3F3CC" w14:textId="77777777" w:rsidTr="003E7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D9F4438" w14:textId="6C111480" w:rsidR="002F3BB7" w:rsidRPr="005F5BE3" w:rsidRDefault="000A1190" w:rsidP="00514EA4">
            <w:pPr>
              <w:spacing w:after="0"/>
              <w:rPr>
                <w:rFonts w:cs="Times New Roman"/>
                <w:sz w:val="22"/>
                <w:szCs w:val="20"/>
              </w:rPr>
            </w:pPr>
            <w:r w:rsidRPr="005F5BE3">
              <w:rPr>
                <w:rFonts w:cs="Times New Roman"/>
                <w:sz w:val="22"/>
                <w:szCs w:val="20"/>
              </w:rPr>
              <w:t>202X-XX-XX</w:t>
            </w:r>
          </w:p>
        </w:tc>
        <w:tc>
          <w:tcPr>
            <w:tcW w:w="5386" w:type="dxa"/>
          </w:tcPr>
          <w:p w14:paraId="12091A7F" w14:textId="02B87ABE" w:rsidR="002F3BB7" w:rsidRPr="005F5BE3" w:rsidRDefault="000A1190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0"/>
              </w:rPr>
            </w:pPr>
            <w:r w:rsidRPr="005F5BE3">
              <w:rPr>
                <w:rFonts w:cs="Times New Roman"/>
                <w:sz w:val="22"/>
                <w:szCs w:val="20"/>
              </w:rPr>
              <w:t xml:space="preserve">Att Vide ska </w:t>
            </w:r>
            <w:proofErr w:type="gramStart"/>
            <w:r w:rsidRPr="005F5BE3">
              <w:rPr>
                <w:rFonts w:cs="Times New Roman"/>
                <w:sz w:val="22"/>
                <w:szCs w:val="20"/>
              </w:rPr>
              <w:t>maila</w:t>
            </w:r>
            <w:proofErr w:type="gramEnd"/>
            <w:r w:rsidRPr="005F5BE3">
              <w:rPr>
                <w:rFonts w:cs="Times New Roman"/>
                <w:sz w:val="22"/>
                <w:szCs w:val="20"/>
              </w:rPr>
              <w:t xml:space="preserve"> revisorn och uppdatera om </w:t>
            </w:r>
            <w:r w:rsidR="00F10577" w:rsidRPr="005F5BE3">
              <w:rPr>
                <w:rFonts w:cs="Times New Roman"/>
                <w:sz w:val="22"/>
                <w:szCs w:val="20"/>
              </w:rPr>
              <w:t>alla hålltider inför årsmötet innan XX/XX</w:t>
            </w:r>
          </w:p>
        </w:tc>
        <w:tc>
          <w:tcPr>
            <w:tcW w:w="2126" w:type="dxa"/>
          </w:tcPr>
          <w:p w14:paraId="024A413F" w14:textId="7A95A151" w:rsidR="002F3BB7" w:rsidRPr="005F5BE3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0"/>
              </w:rPr>
            </w:pPr>
            <w:r w:rsidRPr="005F5BE3">
              <w:rPr>
                <w:rFonts w:cs="Times New Roman"/>
                <w:sz w:val="22"/>
                <w:szCs w:val="20"/>
              </w:rPr>
              <w:t xml:space="preserve">Vide </w:t>
            </w:r>
            <w:proofErr w:type="spellStart"/>
            <w:r w:rsidRPr="005F5BE3">
              <w:rPr>
                <w:rFonts w:cs="Times New Roman"/>
                <w:sz w:val="22"/>
                <w:szCs w:val="20"/>
              </w:rPr>
              <w:t>Videung</w:t>
            </w:r>
            <w:proofErr w:type="spellEnd"/>
          </w:p>
        </w:tc>
        <w:tc>
          <w:tcPr>
            <w:tcW w:w="3686" w:type="dxa"/>
          </w:tcPr>
          <w:p w14:paraId="75B5CFD2" w14:textId="2C7E1535" w:rsidR="002F3BB7" w:rsidRPr="005F5BE3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0"/>
              </w:rPr>
            </w:pPr>
            <w:proofErr w:type="gramStart"/>
            <w:r w:rsidRPr="005F5BE3">
              <w:rPr>
                <w:rFonts w:cs="Times New Roman"/>
                <w:sz w:val="22"/>
                <w:szCs w:val="20"/>
              </w:rPr>
              <w:t>Mail</w:t>
            </w:r>
            <w:proofErr w:type="gramEnd"/>
            <w:r w:rsidRPr="005F5BE3">
              <w:rPr>
                <w:rFonts w:cs="Times New Roman"/>
                <w:sz w:val="22"/>
                <w:szCs w:val="20"/>
              </w:rPr>
              <w:t xml:space="preserve"> utgick ZX/XX</w:t>
            </w:r>
          </w:p>
        </w:tc>
        <w:tc>
          <w:tcPr>
            <w:tcW w:w="1276" w:type="dxa"/>
          </w:tcPr>
          <w:p w14:paraId="5AF2A580" w14:textId="0345CA7A" w:rsidR="002F3BB7" w:rsidRPr="005F5BE3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0"/>
              </w:rPr>
            </w:pPr>
            <w:r w:rsidRPr="005F5BE3">
              <w:rPr>
                <w:rFonts w:cs="Times New Roman"/>
                <w:sz w:val="22"/>
                <w:szCs w:val="20"/>
              </w:rPr>
              <w:t>Avslutat</w:t>
            </w:r>
          </w:p>
        </w:tc>
      </w:tr>
      <w:tr w:rsidR="002F3BB7" w:rsidRPr="00AC07A1" w14:paraId="39FCDF98" w14:textId="77777777" w:rsidTr="003E7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15C13903" w14:textId="77777777" w:rsidR="002F3BB7" w:rsidRPr="00AC07A1" w:rsidRDefault="002F3BB7" w:rsidP="00514EA4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386" w:type="dxa"/>
          </w:tcPr>
          <w:p w14:paraId="30B4E7DB" w14:textId="77777777" w:rsidR="002F3BB7" w:rsidRPr="00AC07A1" w:rsidRDefault="002F3BB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126" w:type="dxa"/>
          </w:tcPr>
          <w:p w14:paraId="272F8624" w14:textId="77777777" w:rsidR="002F3BB7" w:rsidRPr="00AC07A1" w:rsidRDefault="002F3BB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686" w:type="dxa"/>
          </w:tcPr>
          <w:p w14:paraId="6539D4CA" w14:textId="77777777" w:rsidR="002F3BB7" w:rsidRPr="00AC07A1" w:rsidRDefault="002F3BB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276" w:type="dxa"/>
          </w:tcPr>
          <w:p w14:paraId="76A52EAF" w14:textId="77777777" w:rsidR="002F3BB7" w:rsidRPr="00AC07A1" w:rsidRDefault="002F3BB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F10577" w:rsidRPr="00AC07A1" w14:paraId="7A195B36" w14:textId="77777777" w:rsidTr="003E7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2729D6CC" w14:textId="77777777" w:rsidR="00F10577" w:rsidRPr="00AC07A1" w:rsidRDefault="00F10577" w:rsidP="00514EA4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386" w:type="dxa"/>
          </w:tcPr>
          <w:p w14:paraId="0B22271B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126" w:type="dxa"/>
          </w:tcPr>
          <w:p w14:paraId="3842E5DD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686" w:type="dxa"/>
          </w:tcPr>
          <w:p w14:paraId="79792BD2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276" w:type="dxa"/>
          </w:tcPr>
          <w:p w14:paraId="3892FDA4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F10577" w:rsidRPr="00AC07A1" w14:paraId="5550AAB3" w14:textId="77777777" w:rsidTr="003E7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997A1E7" w14:textId="77777777" w:rsidR="00F10577" w:rsidRPr="00AC07A1" w:rsidRDefault="00F10577" w:rsidP="00514EA4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386" w:type="dxa"/>
          </w:tcPr>
          <w:p w14:paraId="792B1593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126" w:type="dxa"/>
          </w:tcPr>
          <w:p w14:paraId="04E78F82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686" w:type="dxa"/>
          </w:tcPr>
          <w:p w14:paraId="42791F4E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276" w:type="dxa"/>
          </w:tcPr>
          <w:p w14:paraId="3BB2CC34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F10577" w:rsidRPr="00AC07A1" w14:paraId="477890A0" w14:textId="77777777" w:rsidTr="003E7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29B2286A" w14:textId="77777777" w:rsidR="00F10577" w:rsidRPr="00AC07A1" w:rsidRDefault="00F10577" w:rsidP="00514EA4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386" w:type="dxa"/>
          </w:tcPr>
          <w:p w14:paraId="32C53DE7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126" w:type="dxa"/>
          </w:tcPr>
          <w:p w14:paraId="53E4A720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686" w:type="dxa"/>
          </w:tcPr>
          <w:p w14:paraId="05EC5929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276" w:type="dxa"/>
          </w:tcPr>
          <w:p w14:paraId="572527E6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F10577" w:rsidRPr="00AC07A1" w14:paraId="4E133576" w14:textId="77777777" w:rsidTr="003E7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390F96D9" w14:textId="77777777" w:rsidR="00F10577" w:rsidRPr="00AC07A1" w:rsidRDefault="00F10577" w:rsidP="00514EA4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386" w:type="dxa"/>
          </w:tcPr>
          <w:p w14:paraId="261AE032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126" w:type="dxa"/>
          </w:tcPr>
          <w:p w14:paraId="70179E13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686" w:type="dxa"/>
          </w:tcPr>
          <w:p w14:paraId="55183CC8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276" w:type="dxa"/>
          </w:tcPr>
          <w:p w14:paraId="1DE0A47E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F10577" w:rsidRPr="00AC07A1" w14:paraId="013C47A3" w14:textId="77777777" w:rsidTr="003E7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FE01491" w14:textId="77777777" w:rsidR="00F10577" w:rsidRPr="00AC07A1" w:rsidRDefault="00F10577" w:rsidP="00514EA4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386" w:type="dxa"/>
          </w:tcPr>
          <w:p w14:paraId="3281E794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126" w:type="dxa"/>
          </w:tcPr>
          <w:p w14:paraId="3C9DD7A2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686" w:type="dxa"/>
          </w:tcPr>
          <w:p w14:paraId="0E66248B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276" w:type="dxa"/>
          </w:tcPr>
          <w:p w14:paraId="7F948EEE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F10577" w:rsidRPr="00AC07A1" w14:paraId="45893B98" w14:textId="77777777" w:rsidTr="003E7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3AA0D906" w14:textId="77777777" w:rsidR="00F10577" w:rsidRPr="00AC07A1" w:rsidRDefault="00F10577" w:rsidP="00514EA4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386" w:type="dxa"/>
          </w:tcPr>
          <w:p w14:paraId="47B2911F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126" w:type="dxa"/>
          </w:tcPr>
          <w:p w14:paraId="28763937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686" w:type="dxa"/>
          </w:tcPr>
          <w:p w14:paraId="5A7DBC7C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276" w:type="dxa"/>
          </w:tcPr>
          <w:p w14:paraId="24B4C228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F10577" w:rsidRPr="00AC07A1" w14:paraId="28A97F13" w14:textId="77777777" w:rsidTr="003E7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2A8C2152" w14:textId="77777777" w:rsidR="00F10577" w:rsidRPr="00AC07A1" w:rsidRDefault="00F10577" w:rsidP="00514EA4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386" w:type="dxa"/>
          </w:tcPr>
          <w:p w14:paraId="5CE70A13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126" w:type="dxa"/>
          </w:tcPr>
          <w:p w14:paraId="267A5917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686" w:type="dxa"/>
          </w:tcPr>
          <w:p w14:paraId="3EB88732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276" w:type="dxa"/>
          </w:tcPr>
          <w:p w14:paraId="482759B6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F10577" w:rsidRPr="00AC07A1" w14:paraId="41A4ED75" w14:textId="77777777" w:rsidTr="003E7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0C0AF1B1" w14:textId="77777777" w:rsidR="00F10577" w:rsidRPr="00AC07A1" w:rsidRDefault="00F10577" w:rsidP="00514EA4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386" w:type="dxa"/>
          </w:tcPr>
          <w:p w14:paraId="1AE6CAE6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126" w:type="dxa"/>
          </w:tcPr>
          <w:p w14:paraId="2302AADB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686" w:type="dxa"/>
          </w:tcPr>
          <w:p w14:paraId="38614A1B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276" w:type="dxa"/>
          </w:tcPr>
          <w:p w14:paraId="0764D0A5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F10577" w:rsidRPr="00AC07A1" w14:paraId="6FBBED96" w14:textId="77777777" w:rsidTr="003E7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24EB4D68" w14:textId="77777777" w:rsidR="00F10577" w:rsidRPr="00AC07A1" w:rsidRDefault="00F10577" w:rsidP="00514EA4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386" w:type="dxa"/>
          </w:tcPr>
          <w:p w14:paraId="720557FC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126" w:type="dxa"/>
          </w:tcPr>
          <w:p w14:paraId="520D4A25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686" w:type="dxa"/>
          </w:tcPr>
          <w:p w14:paraId="62E240FC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276" w:type="dxa"/>
          </w:tcPr>
          <w:p w14:paraId="1CE3F1B2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F10577" w:rsidRPr="00AC07A1" w14:paraId="38F3CAC5" w14:textId="77777777" w:rsidTr="003E7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28AAA02E" w14:textId="77777777" w:rsidR="00F10577" w:rsidRPr="00AC07A1" w:rsidRDefault="00F10577" w:rsidP="00514EA4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386" w:type="dxa"/>
          </w:tcPr>
          <w:p w14:paraId="34CFD8DB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126" w:type="dxa"/>
          </w:tcPr>
          <w:p w14:paraId="24BF22BA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686" w:type="dxa"/>
          </w:tcPr>
          <w:p w14:paraId="53A3F2E4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276" w:type="dxa"/>
          </w:tcPr>
          <w:p w14:paraId="53A9ECF1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F10577" w:rsidRPr="00AC07A1" w14:paraId="164B8DE9" w14:textId="77777777" w:rsidTr="003E7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37280AD2" w14:textId="77777777" w:rsidR="00F10577" w:rsidRPr="00AC07A1" w:rsidRDefault="00F10577" w:rsidP="00514EA4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386" w:type="dxa"/>
          </w:tcPr>
          <w:p w14:paraId="1633D962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126" w:type="dxa"/>
          </w:tcPr>
          <w:p w14:paraId="5E2735D4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686" w:type="dxa"/>
          </w:tcPr>
          <w:p w14:paraId="2148ECD2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276" w:type="dxa"/>
          </w:tcPr>
          <w:p w14:paraId="05B1EFDC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F10577" w:rsidRPr="00AC07A1" w14:paraId="611D756E" w14:textId="77777777" w:rsidTr="003E7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7264409F" w14:textId="77777777" w:rsidR="00F10577" w:rsidRPr="00AC07A1" w:rsidRDefault="00F10577" w:rsidP="00514EA4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386" w:type="dxa"/>
          </w:tcPr>
          <w:p w14:paraId="0B10189D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126" w:type="dxa"/>
          </w:tcPr>
          <w:p w14:paraId="038CF477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686" w:type="dxa"/>
          </w:tcPr>
          <w:p w14:paraId="518B19E6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276" w:type="dxa"/>
          </w:tcPr>
          <w:p w14:paraId="606D6DE3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F10577" w:rsidRPr="00AC07A1" w14:paraId="6D8A5653" w14:textId="77777777" w:rsidTr="003E7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78E898EA" w14:textId="77777777" w:rsidR="00F10577" w:rsidRPr="00AC07A1" w:rsidRDefault="00F10577" w:rsidP="00514EA4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386" w:type="dxa"/>
          </w:tcPr>
          <w:p w14:paraId="0E3F3EB9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126" w:type="dxa"/>
          </w:tcPr>
          <w:p w14:paraId="2B560079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686" w:type="dxa"/>
          </w:tcPr>
          <w:p w14:paraId="1D5CDD74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276" w:type="dxa"/>
          </w:tcPr>
          <w:p w14:paraId="0EA86729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F10577" w:rsidRPr="00AC07A1" w14:paraId="25272EA9" w14:textId="77777777" w:rsidTr="003E7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7CA412D1" w14:textId="77777777" w:rsidR="00F10577" w:rsidRPr="00AC07A1" w:rsidRDefault="00F10577" w:rsidP="00514EA4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386" w:type="dxa"/>
          </w:tcPr>
          <w:p w14:paraId="3D72D90E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126" w:type="dxa"/>
          </w:tcPr>
          <w:p w14:paraId="79FDD51C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686" w:type="dxa"/>
          </w:tcPr>
          <w:p w14:paraId="19E58A03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276" w:type="dxa"/>
          </w:tcPr>
          <w:p w14:paraId="15EC4BDE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F10577" w:rsidRPr="00AC07A1" w14:paraId="0BC5F9C2" w14:textId="77777777" w:rsidTr="003E7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49D131CB" w14:textId="77777777" w:rsidR="00F10577" w:rsidRPr="00AC07A1" w:rsidRDefault="00F10577" w:rsidP="00514EA4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386" w:type="dxa"/>
          </w:tcPr>
          <w:p w14:paraId="79700E76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126" w:type="dxa"/>
          </w:tcPr>
          <w:p w14:paraId="5AE7BD47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686" w:type="dxa"/>
          </w:tcPr>
          <w:p w14:paraId="075522BD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276" w:type="dxa"/>
          </w:tcPr>
          <w:p w14:paraId="68226D3F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F10577" w:rsidRPr="00AC07A1" w14:paraId="1A185BCE" w14:textId="77777777" w:rsidTr="003E7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3E6C28E2" w14:textId="77777777" w:rsidR="00F10577" w:rsidRPr="00AC07A1" w:rsidRDefault="00F10577" w:rsidP="00514EA4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386" w:type="dxa"/>
          </w:tcPr>
          <w:p w14:paraId="566928DD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126" w:type="dxa"/>
          </w:tcPr>
          <w:p w14:paraId="1B517A0F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686" w:type="dxa"/>
          </w:tcPr>
          <w:p w14:paraId="1FC447C6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276" w:type="dxa"/>
          </w:tcPr>
          <w:p w14:paraId="480244DB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F10577" w:rsidRPr="00AC07A1" w14:paraId="7B6BE3E5" w14:textId="77777777" w:rsidTr="003E7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30A9F356" w14:textId="77777777" w:rsidR="00F10577" w:rsidRPr="00AC07A1" w:rsidRDefault="00F10577" w:rsidP="00514EA4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386" w:type="dxa"/>
          </w:tcPr>
          <w:p w14:paraId="02E8F912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126" w:type="dxa"/>
          </w:tcPr>
          <w:p w14:paraId="3EA7DE50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686" w:type="dxa"/>
          </w:tcPr>
          <w:p w14:paraId="49087470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276" w:type="dxa"/>
          </w:tcPr>
          <w:p w14:paraId="6467C134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F10577" w:rsidRPr="00AC07A1" w14:paraId="28E195EA" w14:textId="77777777" w:rsidTr="003E7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0A05D3C8" w14:textId="77777777" w:rsidR="00F10577" w:rsidRPr="00AC07A1" w:rsidRDefault="00F10577" w:rsidP="00514EA4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386" w:type="dxa"/>
          </w:tcPr>
          <w:p w14:paraId="1C9A4A4B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126" w:type="dxa"/>
          </w:tcPr>
          <w:p w14:paraId="6620E048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686" w:type="dxa"/>
          </w:tcPr>
          <w:p w14:paraId="16491D79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276" w:type="dxa"/>
          </w:tcPr>
          <w:p w14:paraId="0DFC7357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F10577" w:rsidRPr="00AC07A1" w14:paraId="1F0EBC42" w14:textId="77777777" w:rsidTr="003E7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8A2FCF7" w14:textId="77777777" w:rsidR="00F10577" w:rsidRPr="00AC07A1" w:rsidRDefault="00F10577" w:rsidP="00514EA4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386" w:type="dxa"/>
          </w:tcPr>
          <w:p w14:paraId="4FCF843E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126" w:type="dxa"/>
          </w:tcPr>
          <w:p w14:paraId="671129AB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686" w:type="dxa"/>
          </w:tcPr>
          <w:p w14:paraId="18787B96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276" w:type="dxa"/>
          </w:tcPr>
          <w:p w14:paraId="6129E3A3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F10577" w:rsidRPr="00AC07A1" w14:paraId="575316DB" w14:textId="77777777" w:rsidTr="003E7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7F424CF3" w14:textId="77777777" w:rsidR="00F10577" w:rsidRPr="00AC07A1" w:rsidRDefault="00F10577" w:rsidP="00514EA4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386" w:type="dxa"/>
          </w:tcPr>
          <w:p w14:paraId="2D8F14A4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126" w:type="dxa"/>
          </w:tcPr>
          <w:p w14:paraId="6517B5E9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686" w:type="dxa"/>
          </w:tcPr>
          <w:p w14:paraId="59AA9FC8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276" w:type="dxa"/>
          </w:tcPr>
          <w:p w14:paraId="01C0AA54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F10577" w:rsidRPr="00AC07A1" w14:paraId="542DB1A8" w14:textId="77777777" w:rsidTr="003E7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A5D01A8" w14:textId="77777777" w:rsidR="00F10577" w:rsidRPr="00AC07A1" w:rsidRDefault="00F10577" w:rsidP="00514EA4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386" w:type="dxa"/>
          </w:tcPr>
          <w:p w14:paraId="0D156B5E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126" w:type="dxa"/>
          </w:tcPr>
          <w:p w14:paraId="09C4A6C1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686" w:type="dxa"/>
          </w:tcPr>
          <w:p w14:paraId="583DF707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276" w:type="dxa"/>
          </w:tcPr>
          <w:p w14:paraId="5C3ABB3B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F10577" w:rsidRPr="00AC07A1" w14:paraId="25CFF18D" w14:textId="77777777" w:rsidTr="003E7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33A6C0CF" w14:textId="77777777" w:rsidR="00F10577" w:rsidRPr="00AC07A1" w:rsidRDefault="00F10577" w:rsidP="00514EA4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386" w:type="dxa"/>
          </w:tcPr>
          <w:p w14:paraId="1F3F83C4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126" w:type="dxa"/>
          </w:tcPr>
          <w:p w14:paraId="62AEC361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686" w:type="dxa"/>
          </w:tcPr>
          <w:p w14:paraId="658A3D86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276" w:type="dxa"/>
          </w:tcPr>
          <w:p w14:paraId="03671CFE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F10577" w:rsidRPr="00AC07A1" w14:paraId="0AC044DB" w14:textId="77777777" w:rsidTr="003E7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01A36BC" w14:textId="77777777" w:rsidR="00F10577" w:rsidRPr="00AC07A1" w:rsidRDefault="00F10577" w:rsidP="00514EA4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386" w:type="dxa"/>
          </w:tcPr>
          <w:p w14:paraId="68B2B8F7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126" w:type="dxa"/>
          </w:tcPr>
          <w:p w14:paraId="2B6EC070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686" w:type="dxa"/>
          </w:tcPr>
          <w:p w14:paraId="52D940F5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276" w:type="dxa"/>
          </w:tcPr>
          <w:p w14:paraId="739DE0A6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F10577" w:rsidRPr="00AC07A1" w14:paraId="64101421" w14:textId="77777777" w:rsidTr="003E7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7AE2739A" w14:textId="77777777" w:rsidR="00F10577" w:rsidRPr="00AC07A1" w:rsidRDefault="00F10577" w:rsidP="00514EA4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386" w:type="dxa"/>
          </w:tcPr>
          <w:p w14:paraId="5C79C8F0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126" w:type="dxa"/>
          </w:tcPr>
          <w:p w14:paraId="471E91E7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686" w:type="dxa"/>
          </w:tcPr>
          <w:p w14:paraId="7AD02846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276" w:type="dxa"/>
          </w:tcPr>
          <w:p w14:paraId="1EA61213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F10577" w:rsidRPr="00AC07A1" w14:paraId="1F12BAA7" w14:textId="77777777" w:rsidTr="003E7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CEFCD7B" w14:textId="77777777" w:rsidR="00F10577" w:rsidRPr="00AC07A1" w:rsidRDefault="00F10577" w:rsidP="00514EA4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386" w:type="dxa"/>
          </w:tcPr>
          <w:p w14:paraId="76AADA05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126" w:type="dxa"/>
          </w:tcPr>
          <w:p w14:paraId="137AF911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686" w:type="dxa"/>
          </w:tcPr>
          <w:p w14:paraId="6FB1AF67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276" w:type="dxa"/>
          </w:tcPr>
          <w:p w14:paraId="0EA30565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F10577" w:rsidRPr="00AC07A1" w14:paraId="4B8F8F90" w14:textId="77777777" w:rsidTr="003E7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487598F2" w14:textId="77777777" w:rsidR="00F10577" w:rsidRPr="00AC07A1" w:rsidRDefault="00F10577" w:rsidP="00514EA4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386" w:type="dxa"/>
          </w:tcPr>
          <w:p w14:paraId="627967E2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126" w:type="dxa"/>
          </w:tcPr>
          <w:p w14:paraId="66933F7C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686" w:type="dxa"/>
          </w:tcPr>
          <w:p w14:paraId="39F777F3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276" w:type="dxa"/>
          </w:tcPr>
          <w:p w14:paraId="65C18170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F10577" w:rsidRPr="00AC07A1" w14:paraId="0527050A" w14:textId="77777777" w:rsidTr="003E7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AA8D8B0" w14:textId="77777777" w:rsidR="00F10577" w:rsidRPr="00AC07A1" w:rsidRDefault="00F10577" w:rsidP="00514EA4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386" w:type="dxa"/>
          </w:tcPr>
          <w:p w14:paraId="1A8DAEB5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126" w:type="dxa"/>
          </w:tcPr>
          <w:p w14:paraId="48741644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686" w:type="dxa"/>
          </w:tcPr>
          <w:p w14:paraId="2887179B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276" w:type="dxa"/>
          </w:tcPr>
          <w:p w14:paraId="61A1542C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F10577" w:rsidRPr="00AC07A1" w14:paraId="34749C6C" w14:textId="77777777" w:rsidTr="003E7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1562821D" w14:textId="77777777" w:rsidR="00F10577" w:rsidRPr="00AC07A1" w:rsidRDefault="00F10577" w:rsidP="00514EA4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386" w:type="dxa"/>
          </w:tcPr>
          <w:p w14:paraId="7F264449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126" w:type="dxa"/>
          </w:tcPr>
          <w:p w14:paraId="7A1695BC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686" w:type="dxa"/>
          </w:tcPr>
          <w:p w14:paraId="4F7B38D2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276" w:type="dxa"/>
          </w:tcPr>
          <w:p w14:paraId="453F9CF1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F10577" w:rsidRPr="00AC07A1" w14:paraId="03307A66" w14:textId="77777777" w:rsidTr="003E7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79F84B8" w14:textId="77777777" w:rsidR="00F10577" w:rsidRPr="00AC07A1" w:rsidRDefault="00F10577" w:rsidP="00514EA4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386" w:type="dxa"/>
          </w:tcPr>
          <w:p w14:paraId="6DB36626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126" w:type="dxa"/>
          </w:tcPr>
          <w:p w14:paraId="1662C1CF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686" w:type="dxa"/>
          </w:tcPr>
          <w:p w14:paraId="65B1DB5E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276" w:type="dxa"/>
          </w:tcPr>
          <w:p w14:paraId="733995B0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F10577" w:rsidRPr="00AC07A1" w14:paraId="04EA62CD" w14:textId="77777777" w:rsidTr="003E7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37A91DC0" w14:textId="77777777" w:rsidR="00F10577" w:rsidRPr="00AC07A1" w:rsidRDefault="00F10577" w:rsidP="00514EA4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386" w:type="dxa"/>
          </w:tcPr>
          <w:p w14:paraId="6DE71208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126" w:type="dxa"/>
          </w:tcPr>
          <w:p w14:paraId="54ABC174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686" w:type="dxa"/>
          </w:tcPr>
          <w:p w14:paraId="5C29656B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276" w:type="dxa"/>
          </w:tcPr>
          <w:p w14:paraId="3B249163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F10577" w:rsidRPr="00AC07A1" w14:paraId="7DEBE1C3" w14:textId="77777777" w:rsidTr="003E7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0E5E62BA" w14:textId="77777777" w:rsidR="00F10577" w:rsidRPr="00AC07A1" w:rsidRDefault="00F10577" w:rsidP="00514EA4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386" w:type="dxa"/>
          </w:tcPr>
          <w:p w14:paraId="55FE349D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126" w:type="dxa"/>
          </w:tcPr>
          <w:p w14:paraId="143549F9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686" w:type="dxa"/>
          </w:tcPr>
          <w:p w14:paraId="5B638E40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276" w:type="dxa"/>
          </w:tcPr>
          <w:p w14:paraId="15552151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F10577" w:rsidRPr="00AC07A1" w14:paraId="287FFCA0" w14:textId="77777777" w:rsidTr="003E7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16DADB2D" w14:textId="77777777" w:rsidR="00F10577" w:rsidRPr="00AC07A1" w:rsidRDefault="00F10577" w:rsidP="00514EA4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386" w:type="dxa"/>
          </w:tcPr>
          <w:p w14:paraId="65170504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126" w:type="dxa"/>
          </w:tcPr>
          <w:p w14:paraId="3F286915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686" w:type="dxa"/>
          </w:tcPr>
          <w:p w14:paraId="0C54236C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276" w:type="dxa"/>
          </w:tcPr>
          <w:p w14:paraId="12DFA314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F10577" w:rsidRPr="00AC07A1" w14:paraId="12128457" w14:textId="77777777" w:rsidTr="003E7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26AE8037" w14:textId="77777777" w:rsidR="00F10577" w:rsidRPr="00AC07A1" w:rsidRDefault="00F10577" w:rsidP="00514EA4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386" w:type="dxa"/>
          </w:tcPr>
          <w:p w14:paraId="0F79731C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126" w:type="dxa"/>
          </w:tcPr>
          <w:p w14:paraId="4141A455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686" w:type="dxa"/>
          </w:tcPr>
          <w:p w14:paraId="0E4A1C56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276" w:type="dxa"/>
          </w:tcPr>
          <w:p w14:paraId="4C2DBF59" w14:textId="77777777" w:rsidR="00F10577" w:rsidRPr="00AC07A1" w:rsidRDefault="00F10577" w:rsidP="00514EA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F10577" w:rsidRPr="00AC07A1" w14:paraId="3C510E04" w14:textId="77777777" w:rsidTr="003E7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7946B0BA" w14:textId="77777777" w:rsidR="00F10577" w:rsidRPr="00AC07A1" w:rsidRDefault="00F10577" w:rsidP="00514EA4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386" w:type="dxa"/>
          </w:tcPr>
          <w:p w14:paraId="27F6B95F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126" w:type="dxa"/>
          </w:tcPr>
          <w:p w14:paraId="3F323745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686" w:type="dxa"/>
          </w:tcPr>
          <w:p w14:paraId="047F3008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276" w:type="dxa"/>
          </w:tcPr>
          <w:p w14:paraId="1E624DD8" w14:textId="77777777" w:rsidR="00F10577" w:rsidRPr="00AC07A1" w:rsidRDefault="00F10577" w:rsidP="00514EA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</w:tr>
    </w:tbl>
    <w:p w14:paraId="52D13919" w14:textId="77777777" w:rsidR="00047AEC" w:rsidRPr="00785E62" w:rsidRDefault="00047AEC" w:rsidP="00783E27">
      <w:pPr>
        <w:spacing w:after="160" w:line="278" w:lineRule="auto"/>
      </w:pPr>
    </w:p>
    <w:sectPr w:rsidR="00047AEC" w:rsidRPr="00785E62" w:rsidSect="00783E27">
      <w:head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03013" w14:textId="77777777" w:rsidR="00252077" w:rsidRDefault="00252077" w:rsidP="00514EA4">
      <w:pPr>
        <w:spacing w:after="0" w:line="240" w:lineRule="auto"/>
      </w:pPr>
      <w:r>
        <w:separator/>
      </w:r>
    </w:p>
  </w:endnote>
  <w:endnote w:type="continuationSeparator" w:id="0">
    <w:p w14:paraId="54362C57" w14:textId="77777777" w:rsidR="00252077" w:rsidRDefault="00252077" w:rsidP="00514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ighbor">
    <w:panose1 w:val="00000000000000000000"/>
    <w:charset w:val="00"/>
    <w:family w:val="modern"/>
    <w:notTrueType/>
    <w:pitch w:val="variable"/>
    <w:sig w:usb0="A00000EF" w:usb1="4000206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A9F5D" w14:textId="77777777" w:rsidR="00252077" w:rsidRDefault="00252077" w:rsidP="00514EA4">
      <w:pPr>
        <w:spacing w:after="0" w:line="240" w:lineRule="auto"/>
      </w:pPr>
      <w:r>
        <w:separator/>
      </w:r>
    </w:p>
  </w:footnote>
  <w:footnote w:type="continuationSeparator" w:id="0">
    <w:p w14:paraId="0BA7ABD3" w14:textId="77777777" w:rsidR="00252077" w:rsidRDefault="00252077" w:rsidP="00514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9EDEB" w14:textId="69A3EC8E" w:rsidR="00514EA4" w:rsidRDefault="00514EA4" w:rsidP="00514EA4">
    <w:pPr>
      <w:pStyle w:val="Sidhuvud"/>
      <w:jc w:val="right"/>
    </w:pPr>
    <w:r>
      <w:t xml:space="preserve">Verksamhetsåret </w:t>
    </w:r>
    <w:r w:rsidR="0049340B">
      <w:t>2</w:t>
    </w:r>
    <w:r w:rsidR="00FD0C12">
      <w:t>*</w:t>
    </w:r>
    <w:r>
      <w:t>/</w:t>
    </w:r>
    <w:r w:rsidR="0049340B">
      <w:t>2</w:t>
    </w:r>
    <w:r w:rsidR="00FD0C12">
      <w:t>*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40B"/>
    <w:rsid w:val="00005FCF"/>
    <w:rsid w:val="0002494C"/>
    <w:rsid w:val="0004046F"/>
    <w:rsid w:val="00047AEC"/>
    <w:rsid w:val="000A1190"/>
    <w:rsid w:val="000A5748"/>
    <w:rsid w:val="000B1BE5"/>
    <w:rsid w:val="000B536A"/>
    <w:rsid w:val="000C18B9"/>
    <w:rsid w:val="000C618D"/>
    <w:rsid w:val="00104CB6"/>
    <w:rsid w:val="00163CFA"/>
    <w:rsid w:val="001772ED"/>
    <w:rsid w:val="00177581"/>
    <w:rsid w:val="001A3EC9"/>
    <w:rsid w:val="001B220F"/>
    <w:rsid w:val="001D5499"/>
    <w:rsid w:val="001F20F2"/>
    <w:rsid w:val="001F67CF"/>
    <w:rsid w:val="002248C9"/>
    <w:rsid w:val="00252077"/>
    <w:rsid w:val="0025511C"/>
    <w:rsid w:val="00263DD1"/>
    <w:rsid w:val="00290DF5"/>
    <w:rsid w:val="002C79DE"/>
    <w:rsid w:val="002D3B5C"/>
    <w:rsid w:val="002F3BB7"/>
    <w:rsid w:val="002F6A99"/>
    <w:rsid w:val="003438F1"/>
    <w:rsid w:val="00363AAB"/>
    <w:rsid w:val="00365D85"/>
    <w:rsid w:val="003B0015"/>
    <w:rsid w:val="003C66B7"/>
    <w:rsid w:val="003E778C"/>
    <w:rsid w:val="004128B3"/>
    <w:rsid w:val="00423DB5"/>
    <w:rsid w:val="00442FCB"/>
    <w:rsid w:val="004514B9"/>
    <w:rsid w:val="0047400F"/>
    <w:rsid w:val="00475BE8"/>
    <w:rsid w:val="00480183"/>
    <w:rsid w:val="0049340B"/>
    <w:rsid w:val="004A3B32"/>
    <w:rsid w:val="004B2332"/>
    <w:rsid w:val="004C6AAF"/>
    <w:rsid w:val="004F0EF3"/>
    <w:rsid w:val="005058C9"/>
    <w:rsid w:val="00512E80"/>
    <w:rsid w:val="00514EA4"/>
    <w:rsid w:val="00522D22"/>
    <w:rsid w:val="0054250D"/>
    <w:rsid w:val="00553A76"/>
    <w:rsid w:val="005B5BE9"/>
    <w:rsid w:val="005C5E83"/>
    <w:rsid w:val="005D678D"/>
    <w:rsid w:val="005E2B85"/>
    <w:rsid w:val="005F5BE3"/>
    <w:rsid w:val="00604A9B"/>
    <w:rsid w:val="006054D9"/>
    <w:rsid w:val="00605BD5"/>
    <w:rsid w:val="0061233B"/>
    <w:rsid w:val="00626AA4"/>
    <w:rsid w:val="00641571"/>
    <w:rsid w:val="006567BD"/>
    <w:rsid w:val="00682573"/>
    <w:rsid w:val="00696EAA"/>
    <w:rsid w:val="00697D1A"/>
    <w:rsid w:val="006B4FDD"/>
    <w:rsid w:val="006C2778"/>
    <w:rsid w:val="006C5C86"/>
    <w:rsid w:val="006F2CCD"/>
    <w:rsid w:val="007141FB"/>
    <w:rsid w:val="0072790C"/>
    <w:rsid w:val="00744D51"/>
    <w:rsid w:val="00745578"/>
    <w:rsid w:val="007532C3"/>
    <w:rsid w:val="007719F5"/>
    <w:rsid w:val="007748B9"/>
    <w:rsid w:val="00783E27"/>
    <w:rsid w:val="00785E62"/>
    <w:rsid w:val="00786A78"/>
    <w:rsid w:val="00792FD9"/>
    <w:rsid w:val="007934E5"/>
    <w:rsid w:val="007B59F1"/>
    <w:rsid w:val="007C6583"/>
    <w:rsid w:val="00801866"/>
    <w:rsid w:val="008164A5"/>
    <w:rsid w:val="00825163"/>
    <w:rsid w:val="008D2ECD"/>
    <w:rsid w:val="009615D6"/>
    <w:rsid w:val="00974B0F"/>
    <w:rsid w:val="0097750C"/>
    <w:rsid w:val="00982B8C"/>
    <w:rsid w:val="0099275B"/>
    <w:rsid w:val="009B0703"/>
    <w:rsid w:val="009E4B66"/>
    <w:rsid w:val="00A0614F"/>
    <w:rsid w:val="00A07F08"/>
    <w:rsid w:val="00A142F1"/>
    <w:rsid w:val="00A27A9D"/>
    <w:rsid w:val="00A55B3A"/>
    <w:rsid w:val="00A7385B"/>
    <w:rsid w:val="00A91134"/>
    <w:rsid w:val="00AA02D7"/>
    <w:rsid w:val="00AC07A1"/>
    <w:rsid w:val="00AD30A9"/>
    <w:rsid w:val="00B13BAB"/>
    <w:rsid w:val="00B52C05"/>
    <w:rsid w:val="00B8308C"/>
    <w:rsid w:val="00B96673"/>
    <w:rsid w:val="00BA6132"/>
    <w:rsid w:val="00BC6029"/>
    <w:rsid w:val="00BE2EA4"/>
    <w:rsid w:val="00C074DB"/>
    <w:rsid w:val="00C10E40"/>
    <w:rsid w:val="00C34E8A"/>
    <w:rsid w:val="00C50BC6"/>
    <w:rsid w:val="00C616FA"/>
    <w:rsid w:val="00C872E9"/>
    <w:rsid w:val="00C91DD1"/>
    <w:rsid w:val="00CA54D0"/>
    <w:rsid w:val="00CD7120"/>
    <w:rsid w:val="00CE5EA9"/>
    <w:rsid w:val="00CF507D"/>
    <w:rsid w:val="00CF5C8C"/>
    <w:rsid w:val="00CF6A9B"/>
    <w:rsid w:val="00D004BA"/>
    <w:rsid w:val="00D05BB8"/>
    <w:rsid w:val="00D3416F"/>
    <w:rsid w:val="00D724EF"/>
    <w:rsid w:val="00D77BDA"/>
    <w:rsid w:val="00DA237E"/>
    <w:rsid w:val="00DD0D55"/>
    <w:rsid w:val="00DE5E0B"/>
    <w:rsid w:val="00DE7E9A"/>
    <w:rsid w:val="00DF6D28"/>
    <w:rsid w:val="00E153FE"/>
    <w:rsid w:val="00E41CC4"/>
    <w:rsid w:val="00E539B3"/>
    <w:rsid w:val="00E60CF0"/>
    <w:rsid w:val="00E628D7"/>
    <w:rsid w:val="00EB760D"/>
    <w:rsid w:val="00ED361E"/>
    <w:rsid w:val="00EE4B2B"/>
    <w:rsid w:val="00EE600E"/>
    <w:rsid w:val="00EF1FE3"/>
    <w:rsid w:val="00F10577"/>
    <w:rsid w:val="00F242F8"/>
    <w:rsid w:val="00F53ACE"/>
    <w:rsid w:val="00F634B9"/>
    <w:rsid w:val="00F817A9"/>
    <w:rsid w:val="00F81A6F"/>
    <w:rsid w:val="00F86C23"/>
    <w:rsid w:val="00F903BE"/>
    <w:rsid w:val="00F95426"/>
    <w:rsid w:val="00FD0C12"/>
    <w:rsid w:val="00FF7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FC86D"/>
  <w15:chartTrackingRefBased/>
  <w15:docId w15:val="{3FAF9015-4A3C-4C27-AC31-660EBFBD8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7A9D"/>
    <w:pPr>
      <w:spacing w:after="360" w:line="312" w:lineRule="auto"/>
    </w:pPr>
    <w:rPr>
      <w:rFonts w:ascii="Times New Roman" w:hAnsi="Times New Roman"/>
      <w:szCs w:val="22"/>
    </w:rPr>
  </w:style>
  <w:style w:type="paragraph" w:styleId="Rubrik1">
    <w:name w:val="heading 1"/>
    <w:basedOn w:val="Normal"/>
    <w:next w:val="Normal"/>
    <w:link w:val="Rubrik1Char"/>
    <w:uiPriority w:val="9"/>
    <w:qFormat/>
    <w:rsid w:val="00514E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14E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A27A9D"/>
    <w:pPr>
      <w:keepNext/>
      <w:keepLines/>
      <w:spacing w:before="240" w:after="80"/>
      <w:outlineLvl w:val="2"/>
    </w:pPr>
    <w:rPr>
      <w:rFonts w:ascii="Arial" w:eastAsiaTheme="majorEastAsia" w:hAnsi="Arial" w:cstheme="majorBidi"/>
      <w:b/>
      <w:sz w:val="30"/>
      <w:szCs w:val="30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14EA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14EA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14EA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14EA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14EA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14EA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3Char">
    <w:name w:val="Rubrik 3 Char"/>
    <w:basedOn w:val="Standardstycketeckensnitt"/>
    <w:link w:val="Rubrik3"/>
    <w:uiPriority w:val="9"/>
    <w:rsid w:val="00A27A9D"/>
    <w:rPr>
      <w:rFonts w:ascii="Arial" w:eastAsiaTheme="majorEastAsia" w:hAnsi="Arial" w:cstheme="majorBidi"/>
      <w:b/>
      <w:sz w:val="30"/>
      <w:szCs w:val="30"/>
    </w:rPr>
  </w:style>
  <w:style w:type="character" w:customStyle="1" w:styleId="Rubrik1Char">
    <w:name w:val="Rubrik 1 Char"/>
    <w:basedOn w:val="Standardstycketeckensnitt"/>
    <w:link w:val="Rubrik1"/>
    <w:uiPriority w:val="9"/>
    <w:rsid w:val="00514E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14E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14EA4"/>
    <w:rPr>
      <w:rFonts w:eastAsiaTheme="majorEastAsia" w:cstheme="majorBidi"/>
      <w:i/>
      <w:iCs/>
      <w:color w:val="0F4761" w:themeColor="accent1" w:themeShade="BF"/>
      <w:szCs w:val="22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14EA4"/>
    <w:rPr>
      <w:rFonts w:eastAsiaTheme="majorEastAsia" w:cstheme="majorBidi"/>
      <w:color w:val="0F4761" w:themeColor="accent1" w:themeShade="BF"/>
      <w:szCs w:val="22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14EA4"/>
    <w:rPr>
      <w:rFonts w:eastAsiaTheme="majorEastAsia" w:cstheme="majorBidi"/>
      <w:i/>
      <w:iCs/>
      <w:color w:val="595959" w:themeColor="text1" w:themeTint="A6"/>
      <w:szCs w:val="22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14EA4"/>
    <w:rPr>
      <w:rFonts w:eastAsiaTheme="majorEastAsia" w:cstheme="majorBidi"/>
      <w:color w:val="595959" w:themeColor="text1" w:themeTint="A6"/>
      <w:szCs w:val="22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14EA4"/>
    <w:rPr>
      <w:rFonts w:eastAsiaTheme="majorEastAsia" w:cstheme="majorBidi"/>
      <w:i/>
      <w:iCs/>
      <w:color w:val="272727" w:themeColor="text1" w:themeTint="D8"/>
      <w:szCs w:val="22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14EA4"/>
    <w:rPr>
      <w:rFonts w:eastAsiaTheme="majorEastAsia" w:cstheme="majorBidi"/>
      <w:color w:val="272727" w:themeColor="text1" w:themeTint="D8"/>
      <w:szCs w:val="22"/>
    </w:rPr>
  </w:style>
  <w:style w:type="paragraph" w:styleId="Rubrik">
    <w:name w:val="Title"/>
    <w:basedOn w:val="Normal"/>
    <w:next w:val="Normal"/>
    <w:link w:val="RubrikChar"/>
    <w:uiPriority w:val="10"/>
    <w:qFormat/>
    <w:rsid w:val="00514E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14E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14EA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14E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14E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14EA4"/>
    <w:rPr>
      <w:rFonts w:ascii="Times New Roman" w:hAnsi="Times New Roman"/>
      <w:i/>
      <w:iCs/>
      <w:color w:val="404040" w:themeColor="text1" w:themeTint="BF"/>
      <w:szCs w:val="22"/>
    </w:rPr>
  </w:style>
  <w:style w:type="paragraph" w:styleId="Liststycke">
    <w:name w:val="List Paragraph"/>
    <w:basedOn w:val="Normal"/>
    <w:uiPriority w:val="34"/>
    <w:qFormat/>
    <w:rsid w:val="00514EA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14EA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14E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14EA4"/>
    <w:rPr>
      <w:rFonts w:ascii="Times New Roman" w:hAnsi="Times New Roman"/>
      <w:i/>
      <w:iCs/>
      <w:color w:val="0F4761" w:themeColor="accent1" w:themeShade="BF"/>
      <w:szCs w:val="22"/>
    </w:rPr>
  </w:style>
  <w:style w:type="character" w:styleId="Starkreferens">
    <w:name w:val="Intense Reference"/>
    <w:basedOn w:val="Standardstycketeckensnitt"/>
    <w:uiPriority w:val="32"/>
    <w:qFormat/>
    <w:rsid w:val="00514EA4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514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14EA4"/>
    <w:rPr>
      <w:rFonts w:ascii="Times New Roman" w:hAnsi="Times New Roman"/>
      <w:szCs w:val="22"/>
    </w:rPr>
  </w:style>
  <w:style w:type="paragraph" w:styleId="Sidfot">
    <w:name w:val="footer"/>
    <w:basedOn w:val="Normal"/>
    <w:link w:val="SidfotChar"/>
    <w:uiPriority w:val="99"/>
    <w:unhideWhenUsed/>
    <w:rsid w:val="00514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14EA4"/>
    <w:rPr>
      <w:rFonts w:ascii="Times New Roman" w:hAnsi="Times New Roman"/>
      <w:szCs w:val="22"/>
    </w:rPr>
  </w:style>
  <w:style w:type="table" w:styleId="Tabellrutnt">
    <w:name w:val="Table Grid"/>
    <w:basedOn w:val="Normaltabell"/>
    <w:uiPriority w:val="39"/>
    <w:rsid w:val="00514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BeslutsuppfljningAU">
    <w:name w:val="Beslutsuppföljning AU"/>
    <w:basedOn w:val="Normaltabell"/>
    <w:uiPriority w:val="99"/>
    <w:rsid w:val="00514EA4"/>
    <w:pPr>
      <w:spacing w:after="0" w:line="240" w:lineRule="auto"/>
    </w:pPr>
    <w:rPr>
      <w:rFonts w:ascii="Times New Roman" w:hAnsi="Times New Roman"/>
      <w:sz w:val="22"/>
    </w:rPr>
    <w:tblPr/>
  </w:style>
  <w:style w:type="paragraph" w:customStyle="1" w:styleId="Brdtextmtespunkt">
    <w:name w:val="Brödtext mötespunkt"/>
    <w:basedOn w:val="Brdtext"/>
    <w:next w:val="Rubrik6"/>
    <w:qFormat/>
    <w:rsid w:val="00EE4B2B"/>
    <w:pPr>
      <w:tabs>
        <w:tab w:val="left" w:pos="6029"/>
      </w:tabs>
      <w:spacing w:before="80" w:after="0" w:line="260" w:lineRule="exact"/>
    </w:pPr>
    <w:rPr>
      <w:rFonts w:cs="Times New Roman"/>
      <w:sz w:val="20"/>
      <w:szCs w:val="20"/>
    </w:rPr>
  </w:style>
  <w:style w:type="paragraph" w:styleId="Brdtext">
    <w:name w:val="Body Text"/>
    <w:basedOn w:val="Normal"/>
    <w:link w:val="BrdtextChar"/>
    <w:uiPriority w:val="99"/>
    <w:semiHidden/>
    <w:unhideWhenUsed/>
    <w:rsid w:val="00EE4B2B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EE4B2B"/>
    <w:rPr>
      <w:rFonts w:ascii="Times New Roman" w:hAnsi="Times New Roman"/>
      <w:szCs w:val="22"/>
    </w:rPr>
  </w:style>
  <w:style w:type="table" w:styleId="Rutntstabell7frgstark">
    <w:name w:val="Grid Table 7 Colorful"/>
    <w:basedOn w:val="Normaltabell"/>
    <w:uiPriority w:val="52"/>
    <w:rsid w:val="00792F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2dekorfrg5">
    <w:name w:val="Grid Table 2 Accent 5"/>
    <w:basedOn w:val="Normaltabell"/>
    <w:uiPriority w:val="47"/>
    <w:rsid w:val="00792FD9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792FD9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Oformateradtabell1">
    <w:name w:val="Plain Table 1"/>
    <w:basedOn w:val="Normaltabell"/>
    <w:uiPriority w:val="41"/>
    <w:rsid w:val="003E778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ndb\Dropbox\Ume&#229;%20studentk&#229;r\Beslutsuppf&#246;ljning\Beslutsuppf&#246;ljning%20f&#246;r%20arbetsutskottet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97caa9-eefc-4011-ac92-c4a14637d76e" xsi:nil="true"/>
    <lcf76f155ced4ddcb4097134ff3c332f xmlns="97fa4d05-808e-44e0-bd8b-550a30d6409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E283AB8D31B3846827D3024DD5F264C" ma:contentTypeVersion="18" ma:contentTypeDescription="Skapa ett nytt dokument." ma:contentTypeScope="" ma:versionID="9dbb487b930eab3d5a53bbc04b118241">
  <xsd:schema xmlns:xsd="http://www.w3.org/2001/XMLSchema" xmlns:xs="http://www.w3.org/2001/XMLSchema" xmlns:p="http://schemas.microsoft.com/office/2006/metadata/properties" xmlns:ns2="97fa4d05-808e-44e0-bd8b-550a30d6409c" xmlns:ns3="2c97caa9-eefc-4011-ac92-c4a14637d76e" targetNamespace="http://schemas.microsoft.com/office/2006/metadata/properties" ma:root="true" ma:fieldsID="93f671c49750348e4db634fe885f2e3c" ns2:_="" ns3:_="">
    <xsd:import namespace="97fa4d05-808e-44e0-bd8b-550a30d6409c"/>
    <xsd:import namespace="2c97caa9-eefc-4011-ac92-c4a14637d7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fa4d05-808e-44e0-bd8b-550a30d640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markeringar" ma:readOnly="false" ma:fieldId="{5cf76f15-5ced-4ddc-b409-7134ff3c332f}" ma:taxonomyMulti="true" ma:sspId="4089472f-09bf-4092-8238-f746fb76aa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97caa9-eefc-4011-ac92-c4a14637d76e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4163a71-e9fa-4b3b-a288-3a7518604967}" ma:internalName="TaxCatchAll" ma:showField="CatchAllData" ma:web="2c97caa9-eefc-4011-ac92-c4a14637d7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3006D7-B5D0-443A-9447-C9DC8698614A}">
  <ds:schemaRefs>
    <ds:schemaRef ds:uri="http://schemas.microsoft.com/office/2006/metadata/properties"/>
    <ds:schemaRef ds:uri="http://schemas.microsoft.com/office/infopath/2007/PartnerControls"/>
    <ds:schemaRef ds:uri="2c97caa9-eefc-4011-ac92-c4a14637d76e"/>
    <ds:schemaRef ds:uri="97fa4d05-808e-44e0-bd8b-550a30d6409c"/>
  </ds:schemaRefs>
</ds:datastoreItem>
</file>

<file path=customXml/itemProps2.xml><?xml version="1.0" encoding="utf-8"?>
<ds:datastoreItem xmlns:ds="http://schemas.openxmlformats.org/officeDocument/2006/customXml" ds:itemID="{D0D65205-774B-4D09-A668-A3CA864D42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fa4d05-808e-44e0-bd8b-550a30d6409c"/>
    <ds:schemaRef ds:uri="2c97caa9-eefc-4011-ac92-c4a14637d7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72F5C7-CB8B-4A46-A3EA-86762C1905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193E7B-1F87-4056-B91C-17DF29319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Beslutsuppföljning för arbetsutskottet</Template>
  <TotalTime>586</TotalTime>
  <Pages>3</Pages>
  <Words>214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Lindberg</dc:creator>
  <cp:keywords/>
  <dc:description/>
  <cp:lastModifiedBy>Josefin Valverius</cp:lastModifiedBy>
  <cp:revision>89</cp:revision>
  <dcterms:created xsi:type="dcterms:W3CDTF">2025-02-12T09:56:00Z</dcterms:created>
  <dcterms:modified xsi:type="dcterms:W3CDTF">2026-01-23T14:42:00Z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0x010100FE283AB8D31B3846827D3024DD5F264C</vt:lpwstr>
  </property>
  <property fmtid="{D5CDD505-2E9C-101B-9397-08002B2CF9AE}" pid="3" name="MediaServiceImageTags">
    <vt:lpwstr/>
  </property>
</Properties>
</file>